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473" w:rsidRPr="0033446B" w:rsidRDefault="00227473" w:rsidP="00D720EE">
      <w:bookmarkStart w:id="0" w:name="_GoBack"/>
      <w:bookmarkEnd w:id="0"/>
    </w:p>
    <w:p w:rsidR="00227473" w:rsidRPr="0033446B" w:rsidRDefault="00227473" w:rsidP="00D720EE"/>
    <w:p w:rsidR="00227473" w:rsidRPr="0033446B" w:rsidRDefault="00227473" w:rsidP="00D720EE"/>
    <w:p w:rsidR="00975C19" w:rsidRPr="0033446B" w:rsidRDefault="00975C19" w:rsidP="00D720EE"/>
    <w:p w:rsidR="00975C19" w:rsidRPr="0033446B" w:rsidRDefault="00975C19" w:rsidP="00D720EE"/>
    <w:p w:rsidR="00975C19" w:rsidRPr="0033446B" w:rsidRDefault="00975C19" w:rsidP="00D720EE"/>
    <w:p w:rsidR="00975C19" w:rsidRPr="0033446B" w:rsidRDefault="00975C19" w:rsidP="00D720EE"/>
    <w:p w:rsidR="00975C19" w:rsidRPr="0033446B" w:rsidRDefault="00975C19" w:rsidP="00D720EE"/>
    <w:p w:rsidR="0068025E" w:rsidRDefault="0068025E" w:rsidP="008C7932"/>
    <w:p w:rsidR="008C7932" w:rsidRPr="0033446B" w:rsidRDefault="008C7932" w:rsidP="008C7932"/>
    <w:p w:rsidR="0068025E" w:rsidRPr="0033446B" w:rsidRDefault="0068025E" w:rsidP="00D720EE"/>
    <w:p w:rsidR="0068025E" w:rsidRPr="0033446B" w:rsidRDefault="0068025E" w:rsidP="00D720EE"/>
    <w:p w:rsidR="0068025E" w:rsidRPr="0033446B" w:rsidRDefault="0068025E" w:rsidP="00D720EE"/>
    <w:p w:rsidR="00F75703" w:rsidRPr="0033446B" w:rsidRDefault="00F75703" w:rsidP="00D720EE"/>
    <w:p w:rsidR="007E323B" w:rsidRPr="0033446B" w:rsidRDefault="00C95BF5" w:rsidP="00030180">
      <w:pPr>
        <w:pStyle w:val="Titreglobal"/>
      </w:pPr>
      <w:r w:rsidRPr="0033446B">
        <w:t>Guide utilisateur Mezzoteam</w:t>
      </w:r>
    </w:p>
    <w:p w:rsidR="007E323B" w:rsidRPr="0033446B" w:rsidRDefault="007E323B" w:rsidP="00030180">
      <w:pPr>
        <w:pStyle w:val="Titreglobal"/>
      </w:pPr>
    </w:p>
    <w:p w:rsidR="007E323B" w:rsidRPr="0033446B" w:rsidRDefault="001717A5" w:rsidP="00030180">
      <w:pPr>
        <w:pStyle w:val="Titreglobal"/>
      </w:pPr>
      <w:r>
        <w:rPr>
          <w:noProof/>
        </w:rPr>
        <w:drawing>
          <wp:anchor distT="0" distB="0" distL="114300" distR="114300" simplePos="0" relativeHeight="251687936" behindDoc="1" locked="0" layoutInCell="1" allowOverlap="1">
            <wp:simplePos x="0" y="0"/>
            <wp:positionH relativeFrom="column">
              <wp:posOffset>3395345</wp:posOffset>
            </wp:positionH>
            <wp:positionV relativeFrom="paragraph">
              <wp:posOffset>463550</wp:posOffset>
            </wp:positionV>
            <wp:extent cx="2385060" cy="596265"/>
            <wp:effectExtent l="0" t="0" r="0" b="0"/>
            <wp:wrapTight wrapText="bothSides">
              <wp:wrapPolygon edited="0">
                <wp:start x="0" y="0"/>
                <wp:lineTo x="0" y="20703"/>
                <wp:lineTo x="21393" y="20703"/>
                <wp:lineTo x="21393" y="0"/>
                <wp:lineTo x="0" y="0"/>
              </wp:wrapPolygon>
            </wp:wrapTight>
            <wp:docPr id="150" name="Image 150" descr="MEZZOTEAM LOGO 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EZZOTEAM LOGO CMJ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5060"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23B" w:rsidRPr="0033446B" w:rsidRDefault="007E323B" w:rsidP="00030180">
      <w:pPr>
        <w:pStyle w:val="Sous-Titreglobal"/>
      </w:pPr>
    </w:p>
    <w:p w:rsidR="007E323B" w:rsidRPr="0033446B" w:rsidRDefault="007E323B" w:rsidP="00030180">
      <w:pPr>
        <w:pStyle w:val="Sous-Titreglobal"/>
      </w:pPr>
    </w:p>
    <w:p w:rsidR="007E323B" w:rsidRPr="0033446B" w:rsidRDefault="007E323B" w:rsidP="00030180">
      <w:pPr>
        <w:pStyle w:val="Titreglobal"/>
      </w:pPr>
    </w:p>
    <w:p w:rsidR="003F3124" w:rsidRPr="0033446B" w:rsidRDefault="003F3124" w:rsidP="00D720EE"/>
    <w:p w:rsidR="003F3124" w:rsidRPr="0033446B" w:rsidRDefault="003F3124" w:rsidP="00D720EE"/>
    <w:p w:rsidR="003F3124" w:rsidRPr="0033446B" w:rsidRDefault="003F3124" w:rsidP="00D720EE"/>
    <w:p w:rsidR="00F110DA" w:rsidRPr="0033446B" w:rsidRDefault="00F110DA" w:rsidP="00D720EE"/>
    <w:p w:rsidR="00EB7968" w:rsidRPr="0033446B" w:rsidRDefault="00EB7968" w:rsidP="00D720EE"/>
    <w:p w:rsidR="00EB7968" w:rsidRPr="0033446B" w:rsidRDefault="00EB7968" w:rsidP="00D720EE"/>
    <w:p w:rsidR="00EB7968" w:rsidRPr="0033446B" w:rsidRDefault="00EB7968" w:rsidP="00D720EE"/>
    <w:p w:rsidR="00EB7968" w:rsidRPr="0033446B" w:rsidRDefault="00EB7968" w:rsidP="00D720EE"/>
    <w:p w:rsidR="00EB7968" w:rsidRPr="0033446B" w:rsidRDefault="00EB7968" w:rsidP="00D720EE"/>
    <w:p w:rsidR="00227473" w:rsidRPr="0033446B" w:rsidRDefault="00227473" w:rsidP="00D720EE">
      <w:pPr>
        <w:pStyle w:val="Intro-Conclu"/>
      </w:pPr>
      <w:bookmarkStart w:id="1" w:name="_Toc318125524"/>
      <w:r w:rsidRPr="0033446B">
        <w:lastRenderedPageBreak/>
        <w:t>Sommaire</w:t>
      </w:r>
      <w:bookmarkEnd w:id="1"/>
    </w:p>
    <w:p w:rsidR="002035C1" w:rsidRDefault="00227473">
      <w:pPr>
        <w:pStyle w:val="TM1"/>
        <w:rPr>
          <w:rFonts w:ascii="Times New Roman" w:hAnsi="Times New Roman"/>
          <w:smallCaps w:val="0"/>
          <w:color w:val="auto"/>
          <w:sz w:val="24"/>
          <w:szCs w:val="24"/>
        </w:rPr>
      </w:pPr>
      <w:r w:rsidRPr="0033446B">
        <w:fldChar w:fldCharType="begin"/>
      </w:r>
      <w:r w:rsidRPr="0033446B">
        <w:instrText xml:space="preserve"> TOC \o "1-2" </w:instrText>
      </w:r>
      <w:r w:rsidRPr="0033446B">
        <w:fldChar w:fldCharType="separate"/>
      </w:r>
      <w:r w:rsidR="002035C1">
        <w:t>Sommaire</w:t>
      </w:r>
      <w:r w:rsidR="002035C1">
        <w:tab/>
      </w:r>
      <w:r w:rsidR="002035C1">
        <w:fldChar w:fldCharType="begin"/>
      </w:r>
      <w:r w:rsidR="002035C1">
        <w:instrText xml:space="preserve"> PAGEREF _Toc318125524 \h </w:instrText>
      </w:r>
      <w:r w:rsidR="002035C1">
        <w:fldChar w:fldCharType="separate"/>
      </w:r>
      <w:r w:rsidR="00BB744A">
        <w:t>2</w:t>
      </w:r>
      <w:r w:rsidR="002035C1">
        <w:fldChar w:fldCharType="end"/>
      </w:r>
    </w:p>
    <w:p w:rsidR="002035C1" w:rsidRDefault="002035C1">
      <w:pPr>
        <w:pStyle w:val="TM1"/>
        <w:rPr>
          <w:rFonts w:ascii="Times New Roman" w:hAnsi="Times New Roman"/>
          <w:smallCaps w:val="0"/>
          <w:color w:val="auto"/>
          <w:sz w:val="24"/>
          <w:szCs w:val="24"/>
        </w:rPr>
      </w:pPr>
      <w:r>
        <w:t>En quelques mots…</w:t>
      </w:r>
      <w:r>
        <w:tab/>
      </w:r>
      <w:r>
        <w:fldChar w:fldCharType="begin"/>
      </w:r>
      <w:r>
        <w:instrText xml:space="preserve"> PAGEREF _Toc318125525 \h </w:instrText>
      </w:r>
      <w:r>
        <w:fldChar w:fldCharType="separate"/>
      </w:r>
      <w:r w:rsidR="00BB744A">
        <w:t>3</w:t>
      </w:r>
      <w:r>
        <w:fldChar w:fldCharType="end"/>
      </w:r>
    </w:p>
    <w:p w:rsidR="002035C1" w:rsidRDefault="002035C1">
      <w:pPr>
        <w:pStyle w:val="TM1"/>
        <w:tabs>
          <w:tab w:val="left" w:pos="600"/>
        </w:tabs>
        <w:rPr>
          <w:rFonts w:ascii="Times New Roman" w:hAnsi="Times New Roman"/>
          <w:smallCaps w:val="0"/>
          <w:color w:val="auto"/>
          <w:sz w:val="24"/>
          <w:szCs w:val="24"/>
        </w:rPr>
      </w:pPr>
      <w:r>
        <w:t>1.</w:t>
      </w:r>
      <w:r>
        <w:rPr>
          <w:rFonts w:ascii="Times New Roman" w:hAnsi="Times New Roman"/>
          <w:smallCaps w:val="0"/>
          <w:color w:val="auto"/>
          <w:sz w:val="24"/>
          <w:szCs w:val="24"/>
        </w:rPr>
        <w:tab/>
      </w:r>
      <w:r>
        <w:t>Connexion à Mezzoteam</w:t>
      </w:r>
      <w:r>
        <w:tab/>
      </w:r>
      <w:r>
        <w:fldChar w:fldCharType="begin"/>
      </w:r>
      <w:r>
        <w:instrText xml:space="preserve"> PAGEREF _Toc318125526 \h </w:instrText>
      </w:r>
      <w:r>
        <w:fldChar w:fldCharType="separate"/>
      </w:r>
      <w:r w:rsidR="00BB744A">
        <w:t>4</w:t>
      </w:r>
      <w:r>
        <w:fldChar w:fldCharType="end"/>
      </w:r>
    </w:p>
    <w:p w:rsidR="002035C1" w:rsidRDefault="002035C1">
      <w:pPr>
        <w:pStyle w:val="TM2"/>
        <w:tabs>
          <w:tab w:val="left" w:pos="600"/>
        </w:tabs>
        <w:rPr>
          <w:rFonts w:ascii="Times New Roman" w:hAnsi="Times New Roman"/>
          <w:snapToGrid/>
          <w:color w:val="auto"/>
          <w:sz w:val="24"/>
          <w:szCs w:val="24"/>
        </w:rPr>
      </w:pPr>
      <w:r>
        <w:t>1.1.</w:t>
      </w:r>
      <w:r>
        <w:rPr>
          <w:rFonts w:ascii="Times New Roman" w:hAnsi="Times New Roman"/>
          <w:snapToGrid/>
          <w:color w:val="auto"/>
          <w:sz w:val="24"/>
          <w:szCs w:val="24"/>
        </w:rPr>
        <w:tab/>
      </w:r>
      <w:r>
        <w:t>Inscription à Mezzoteam</w:t>
      </w:r>
      <w:r>
        <w:tab/>
      </w:r>
      <w:r>
        <w:fldChar w:fldCharType="begin"/>
      </w:r>
      <w:r>
        <w:instrText xml:space="preserve"> PAGEREF _Toc318125527 \h </w:instrText>
      </w:r>
      <w:r>
        <w:fldChar w:fldCharType="separate"/>
      </w:r>
      <w:r w:rsidR="00BB744A">
        <w:t>4</w:t>
      </w:r>
      <w:r>
        <w:fldChar w:fldCharType="end"/>
      </w:r>
    </w:p>
    <w:p w:rsidR="002035C1" w:rsidRDefault="002035C1">
      <w:pPr>
        <w:pStyle w:val="TM2"/>
        <w:tabs>
          <w:tab w:val="left" w:pos="600"/>
        </w:tabs>
        <w:rPr>
          <w:rFonts w:ascii="Times New Roman" w:hAnsi="Times New Roman"/>
          <w:snapToGrid/>
          <w:color w:val="auto"/>
          <w:sz w:val="24"/>
          <w:szCs w:val="24"/>
        </w:rPr>
      </w:pPr>
      <w:r>
        <w:t>1.2.</w:t>
      </w:r>
      <w:r>
        <w:rPr>
          <w:rFonts w:ascii="Times New Roman" w:hAnsi="Times New Roman"/>
          <w:snapToGrid/>
          <w:color w:val="auto"/>
          <w:sz w:val="24"/>
          <w:szCs w:val="24"/>
        </w:rPr>
        <w:tab/>
      </w:r>
      <w:r>
        <w:t>Se connecter à Mezzoteam</w:t>
      </w:r>
      <w:r>
        <w:tab/>
      </w:r>
      <w:r>
        <w:fldChar w:fldCharType="begin"/>
      </w:r>
      <w:r>
        <w:instrText xml:space="preserve"> PAGEREF _Toc318125528 \h </w:instrText>
      </w:r>
      <w:r>
        <w:fldChar w:fldCharType="separate"/>
      </w:r>
      <w:r w:rsidR="00BB744A">
        <w:t>5</w:t>
      </w:r>
      <w:r>
        <w:fldChar w:fldCharType="end"/>
      </w:r>
    </w:p>
    <w:p w:rsidR="002035C1" w:rsidRDefault="002035C1">
      <w:pPr>
        <w:pStyle w:val="TM2"/>
        <w:tabs>
          <w:tab w:val="left" w:pos="600"/>
        </w:tabs>
        <w:rPr>
          <w:rFonts w:ascii="Times New Roman" w:hAnsi="Times New Roman"/>
          <w:snapToGrid/>
          <w:color w:val="auto"/>
          <w:sz w:val="24"/>
          <w:szCs w:val="24"/>
        </w:rPr>
      </w:pPr>
      <w:r>
        <w:t>1.3.</w:t>
      </w:r>
      <w:r>
        <w:rPr>
          <w:rFonts w:ascii="Times New Roman" w:hAnsi="Times New Roman"/>
          <w:snapToGrid/>
          <w:color w:val="auto"/>
          <w:sz w:val="24"/>
          <w:szCs w:val="24"/>
        </w:rPr>
        <w:tab/>
      </w:r>
      <w:r>
        <w:t>Mot de passe oublié</w:t>
      </w:r>
      <w:r>
        <w:tab/>
      </w:r>
      <w:r>
        <w:fldChar w:fldCharType="begin"/>
      </w:r>
      <w:r>
        <w:instrText xml:space="preserve"> PAGEREF _Toc318125529 \h </w:instrText>
      </w:r>
      <w:r>
        <w:fldChar w:fldCharType="separate"/>
      </w:r>
      <w:r w:rsidR="00BB744A">
        <w:t>5</w:t>
      </w:r>
      <w:r>
        <w:fldChar w:fldCharType="end"/>
      </w:r>
    </w:p>
    <w:p w:rsidR="002035C1" w:rsidRDefault="002035C1">
      <w:pPr>
        <w:pStyle w:val="TM1"/>
        <w:tabs>
          <w:tab w:val="left" w:pos="600"/>
        </w:tabs>
        <w:rPr>
          <w:rFonts w:ascii="Times New Roman" w:hAnsi="Times New Roman"/>
          <w:smallCaps w:val="0"/>
          <w:color w:val="auto"/>
          <w:sz w:val="24"/>
          <w:szCs w:val="24"/>
        </w:rPr>
      </w:pPr>
      <w:r>
        <w:t>2.</w:t>
      </w:r>
      <w:r>
        <w:rPr>
          <w:rFonts w:ascii="Times New Roman" w:hAnsi="Times New Roman"/>
          <w:smallCaps w:val="0"/>
          <w:color w:val="auto"/>
          <w:sz w:val="24"/>
          <w:szCs w:val="24"/>
        </w:rPr>
        <w:tab/>
      </w:r>
      <w:r>
        <w:t>Personnalisation de Mezzoteam</w:t>
      </w:r>
      <w:r>
        <w:tab/>
      </w:r>
      <w:r>
        <w:fldChar w:fldCharType="begin"/>
      </w:r>
      <w:r>
        <w:instrText xml:space="preserve"> PAGEREF _Toc318125530 \h </w:instrText>
      </w:r>
      <w:r>
        <w:fldChar w:fldCharType="separate"/>
      </w:r>
      <w:r w:rsidR="00BB744A">
        <w:t>6</w:t>
      </w:r>
      <w:r>
        <w:fldChar w:fldCharType="end"/>
      </w:r>
    </w:p>
    <w:p w:rsidR="002035C1" w:rsidRDefault="002035C1">
      <w:pPr>
        <w:pStyle w:val="TM2"/>
        <w:tabs>
          <w:tab w:val="left" w:pos="600"/>
        </w:tabs>
        <w:rPr>
          <w:rFonts w:ascii="Times New Roman" w:hAnsi="Times New Roman"/>
          <w:snapToGrid/>
          <w:color w:val="auto"/>
          <w:sz w:val="24"/>
          <w:szCs w:val="24"/>
        </w:rPr>
      </w:pPr>
      <w:r>
        <w:t>2.1.</w:t>
      </w:r>
      <w:r>
        <w:rPr>
          <w:rFonts w:ascii="Times New Roman" w:hAnsi="Times New Roman"/>
          <w:snapToGrid/>
          <w:color w:val="auto"/>
          <w:sz w:val="24"/>
          <w:szCs w:val="24"/>
        </w:rPr>
        <w:tab/>
      </w:r>
      <w:r>
        <w:t>Accéder à un projet / espace de travail</w:t>
      </w:r>
      <w:r>
        <w:tab/>
      </w:r>
      <w:r>
        <w:fldChar w:fldCharType="begin"/>
      </w:r>
      <w:r>
        <w:instrText xml:space="preserve"> PAGEREF _Toc318125531 \h </w:instrText>
      </w:r>
      <w:r>
        <w:fldChar w:fldCharType="separate"/>
      </w:r>
      <w:r w:rsidR="00BB744A">
        <w:t>6</w:t>
      </w:r>
      <w:r>
        <w:fldChar w:fldCharType="end"/>
      </w:r>
    </w:p>
    <w:p w:rsidR="002035C1" w:rsidRDefault="002035C1">
      <w:pPr>
        <w:pStyle w:val="TM2"/>
        <w:tabs>
          <w:tab w:val="left" w:pos="600"/>
        </w:tabs>
        <w:rPr>
          <w:rFonts w:ascii="Times New Roman" w:hAnsi="Times New Roman"/>
          <w:snapToGrid/>
          <w:color w:val="auto"/>
          <w:sz w:val="24"/>
          <w:szCs w:val="24"/>
        </w:rPr>
      </w:pPr>
      <w:r>
        <w:t>2.2.</w:t>
      </w:r>
      <w:r>
        <w:rPr>
          <w:rFonts w:ascii="Times New Roman" w:hAnsi="Times New Roman"/>
          <w:snapToGrid/>
          <w:color w:val="auto"/>
          <w:sz w:val="24"/>
          <w:szCs w:val="24"/>
        </w:rPr>
        <w:tab/>
      </w:r>
      <w:r>
        <w:t>Personnaliser son espace Mezzoteam</w:t>
      </w:r>
      <w:r>
        <w:tab/>
      </w:r>
      <w:r>
        <w:fldChar w:fldCharType="begin"/>
      </w:r>
      <w:r>
        <w:instrText xml:space="preserve"> PAGEREF _Toc318125532 \h </w:instrText>
      </w:r>
      <w:r>
        <w:fldChar w:fldCharType="separate"/>
      </w:r>
      <w:r w:rsidR="00BB744A">
        <w:t>6</w:t>
      </w:r>
      <w:r>
        <w:fldChar w:fldCharType="end"/>
      </w:r>
    </w:p>
    <w:p w:rsidR="002035C1" w:rsidRDefault="002035C1">
      <w:pPr>
        <w:pStyle w:val="TM2"/>
        <w:tabs>
          <w:tab w:val="left" w:pos="600"/>
        </w:tabs>
        <w:rPr>
          <w:rFonts w:ascii="Times New Roman" w:hAnsi="Times New Roman"/>
          <w:snapToGrid/>
          <w:color w:val="auto"/>
          <w:sz w:val="24"/>
          <w:szCs w:val="24"/>
        </w:rPr>
      </w:pPr>
      <w:r>
        <w:t>2.3.</w:t>
      </w:r>
      <w:r>
        <w:rPr>
          <w:rFonts w:ascii="Times New Roman" w:hAnsi="Times New Roman"/>
          <w:snapToGrid/>
          <w:color w:val="auto"/>
          <w:sz w:val="24"/>
          <w:szCs w:val="24"/>
        </w:rPr>
        <w:tab/>
      </w:r>
      <w:r>
        <w:t>Modifier ses informations personnelles</w:t>
      </w:r>
      <w:r>
        <w:tab/>
      </w:r>
      <w:r>
        <w:fldChar w:fldCharType="begin"/>
      </w:r>
      <w:r>
        <w:instrText xml:space="preserve"> PAGEREF _Toc318125533 \h </w:instrText>
      </w:r>
      <w:r>
        <w:fldChar w:fldCharType="separate"/>
      </w:r>
      <w:r w:rsidR="00BB744A">
        <w:t>7</w:t>
      </w:r>
      <w:r>
        <w:fldChar w:fldCharType="end"/>
      </w:r>
    </w:p>
    <w:p w:rsidR="002035C1" w:rsidRDefault="002035C1">
      <w:pPr>
        <w:pStyle w:val="TM2"/>
        <w:tabs>
          <w:tab w:val="left" w:pos="600"/>
        </w:tabs>
        <w:rPr>
          <w:rFonts w:ascii="Times New Roman" w:hAnsi="Times New Roman"/>
          <w:snapToGrid/>
          <w:color w:val="auto"/>
          <w:sz w:val="24"/>
          <w:szCs w:val="24"/>
        </w:rPr>
      </w:pPr>
      <w:r>
        <w:t>2.4.</w:t>
      </w:r>
      <w:r>
        <w:rPr>
          <w:rFonts w:ascii="Times New Roman" w:hAnsi="Times New Roman"/>
          <w:snapToGrid/>
          <w:color w:val="auto"/>
          <w:sz w:val="24"/>
          <w:szCs w:val="24"/>
        </w:rPr>
        <w:tab/>
      </w:r>
      <w:r>
        <w:t>Modifier son mot de passe</w:t>
      </w:r>
      <w:r>
        <w:tab/>
      </w:r>
      <w:r>
        <w:fldChar w:fldCharType="begin"/>
      </w:r>
      <w:r>
        <w:instrText xml:space="preserve"> PAGEREF _Toc318125534 \h </w:instrText>
      </w:r>
      <w:r>
        <w:fldChar w:fldCharType="separate"/>
      </w:r>
      <w:r w:rsidR="00BB744A">
        <w:t>7</w:t>
      </w:r>
      <w:r>
        <w:fldChar w:fldCharType="end"/>
      </w:r>
    </w:p>
    <w:p w:rsidR="002035C1" w:rsidRDefault="002035C1">
      <w:pPr>
        <w:pStyle w:val="TM1"/>
        <w:tabs>
          <w:tab w:val="left" w:pos="600"/>
        </w:tabs>
        <w:rPr>
          <w:rFonts w:ascii="Times New Roman" w:hAnsi="Times New Roman"/>
          <w:smallCaps w:val="0"/>
          <w:color w:val="auto"/>
          <w:sz w:val="24"/>
          <w:szCs w:val="24"/>
        </w:rPr>
      </w:pPr>
      <w:r>
        <w:t>3.</w:t>
      </w:r>
      <w:r>
        <w:rPr>
          <w:rFonts w:ascii="Times New Roman" w:hAnsi="Times New Roman"/>
          <w:smallCaps w:val="0"/>
          <w:color w:val="auto"/>
          <w:sz w:val="24"/>
          <w:szCs w:val="24"/>
        </w:rPr>
        <w:tab/>
      </w:r>
      <w:r>
        <w:t>Recherche et consultation</w:t>
      </w:r>
      <w:r>
        <w:tab/>
      </w:r>
      <w:r>
        <w:fldChar w:fldCharType="begin"/>
      </w:r>
      <w:r>
        <w:instrText xml:space="preserve"> PAGEREF _Toc318125535 \h </w:instrText>
      </w:r>
      <w:r>
        <w:fldChar w:fldCharType="separate"/>
      </w:r>
      <w:r w:rsidR="00BB744A">
        <w:t>8</w:t>
      </w:r>
      <w:r>
        <w:fldChar w:fldCharType="end"/>
      </w:r>
    </w:p>
    <w:p w:rsidR="002035C1" w:rsidRDefault="002035C1">
      <w:pPr>
        <w:pStyle w:val="TM2"/>
        <w:tabs>
          <w:tab w:val="left" w:pos="600"/>
        </w:tabs>
        <w:rPr>
          <w:rFonts w:ascii="Times New Roman" w:hAnsi="Times New Roman"/>
          <w:snapToGrid/>
          <w:color w:val="auto"/>
          <w:sz w:val="24"/>
          <w:szCs w:val="24"/>
        </w:rPr>
      </w:pPr>
      <w:r>
        <w:t>3.1.</w:t>
      </w:r>
      <w:r>
        <w:rPr>
          <w:rFonts w:ascii="Times New Roman" w:hAnsi="Times New Roman"/>
          <w:snapToGrid/>
          <w:color w:val="auto"/>
          <w:sz w:val="24"/>
          <w:szCs w:val="24"/>
        </w:rPr>
        <w:tab/>
      </w:r>
      <w:r>
        <w:t>Recherche rapide</w:t>
      </w:r>
      <w:r>
        <w:tab/>
      </w:r>
      <w:r>
        <w:fldChar w:fldCharType="begin"/>
      </w:r>
      <w:r>
        <w:instrText xml:space="preserve"> PAGEREF _Toc318125536 \h </w:instrText>
      </w:r>
      <w:r>
        <w:fldChar w:fldCharType="separate"/>
      </w:r>
      <w:r w:rsidR="00BB744A">
        <w:t>8</w:t>
      </w:r>
      <w:r>
        <w:fldChar w:fldCharType="end"/>
      </w:r>
    </w:p>
    <w:p w:rsidR="002035C1" w:rsidRDefault="002035C1">
      <w:pPr>
        <w:pStyle w:val="TM2"/>
        <w:tabs>
          <w:tab w:val="left" w:pos="600"/>
        </w:tabs>
        <w:rPr>
          <w:rFonts w:ascii="Times New Roman" w:hAnsi="Times New Roman"/>
          <w:snapToGrid/>
          <w:color w:val="auto"/>
          <w:sz w:val="24"/>
          <w:szCs w:val="24"/>
        </w:rPr>
      </w:pPr>
      <w:r>
        <w:t>3.2.</w:t>
      </w:r>
      <w:r>
        <w:rPr>
          <w:rFonts w:ascii="Times New Roman" w:hAnsi="Times New Roman"/>
          <w:snapToGrid/>
          <w:color w:val="auto"/>
          <w:sz w:val="24"/>
          <w:szCs w:val="24"/>
        </w:rPr>
        <w:tab/>
      </w:r>
      <w:r>
        <w:t>Retrouver des documents en triant les listes</w:t>
      </w:r>
      <w:r>
        <w:tab/>
      </w:r>
      <w:r>
        <w:fldChar w:fldCharType="begin"/>
      </w:r>
      <w:r>
        <w:instrText xml:space="preserve"> PAGEREF _Toc318125537 \h </w:instrText>
      </w:r>
      <w:r>
        <w:fldChar w:fldCharType="separate"/>
      </w:r>
      <w:r w:rsidR="00BB744A">
        <w:t>8</w:t>
      </w:r>
      <w:r>
        <w:fldChar w:fldCharType="end"/>
      </w:r>
    </w:p>
    <w:p w:rsidR="002035C1" w:rsidRDefault="002035C1">
      <w:pPr>
        <w:pStyle w:val="TM2"/>
        <w:tabs>
          <w:tab w:val="left" w:pos="600"/>
        </w:tabs>
        <w:rPr>
          <w:rFonts w:ascii="Times New Roman" w:hAnsi="Times New Roman"/>
          <w:snapToGrid/>
          <w:color w:val="auto"/>
          <w:sz w:val="24"/>
          <w:szCs w:val="24"/>
        </w:rPr>
      </w:pPr>
      <w:r>
        <w:t>3.3.</w:t>
      </w:r>
      <w:r>
        <w:rPr>
          <w:rFonts w:ascii="Times New Roman" w:hAnsi="Times New Roman"/>
          <w:snapToGrid/>
          <w:color w:val="auto"/>
          <w:sz w:val="24"/>
          <w:szCs w:val="24"/>
        </w:rPr>
        <w:tab/>
      </w:r>
      <w:r>
        <w:t>Retrouver des documents en filtrant les listes</w:t>
      </w:r>
      <w:r>
        <w:tab/>
      </w:r>
      <w:r>
        <w:fldChar w:fldCharType="begin"/>
      </w:r>
      <w:r>
        <w:instrText xml:space="preserve"> PAGEREF _Toc318125538 \h </w:instrText>
      </w:r>
      <w:r>
        <w:fldChar w:fldCharType="separate"/>
      </w:r>
      <w:r w:rsidR="00BB744A">
        <w:t>8</w:t>
      </w:r>
      <w:r>
        <w:fldChar w:fldCharType="end"/>
      </w:r>
    </w:p>
    <w:p w:rsidR="002035C1" w:rsidRDefault="002035C1">
      <w:pPr>
        <w:pStyle w:val="TM2"/>
        <w:tabs>
          <w:tab w:val="left" w:pos="600"/>
        </w:tabs>
        <w:rPr>
          <w:rFonts w:ascii="Times New Roman" w:hAnsi="Times New Roman"/>
          <w:snapToGrid/>
          <w:color w:val="auto"/>
          <w:sz w:val="24"/>
          <w:szCs w:val="24"/>
        </w:rPr>
      </w:pPr>
      <w:r>
        <w:t>3.4.</w:t>
      </w:r>
      <w:r>
        <w:rPr>
          <w:rFonts w:ascii="Times New Roman" w:hAnsi="Times New Roman"/>
          <w:snapToGrid/>
          <w:color w:val="auto"/>
          <w:sz w:val="24"/>
          <w:szCs w:val="24"/>
        </w:rPr>
        <w:tab/>
      </w:r>
      <w:r>
        <w:t>Utiliser les favoris</w:t>
      </w:r>
      <w:r>
        <w:tab/>
      </w:r>
      <w:r>
        <w:fldChar w:fldCharType="begin"/>
      </w:r>
      <w:r>
        <w:instrText xml:space="preserve"> PAGEREF _Toc318125539 \h </w:instrText>
      </w:r>
      <w:r>
        <w:fldChar w:fldCharType="separate"/>
      </w:r>
      <w:r w:rsidR="00BB744A">
        <w:t>9</w:t>
      </w:r>
      <w:r>
        <w:fldChar w:fldCharType="end"/>
      </w:r>
    </w:p>
    <w:p w:rsidR="002035C1" w:rsidRDefault="002035C1">
      <w:pPr>
        <w:pStyle w:val="TM2"/>
        <w:tabs>
          <w:tab w:val="left" w:pos="600"/>
        </w:tabs>
        <w:rPr>
          <w:rFonts w:ascii="Times New Roman" w:hAnsi="Times New Roman"/>
          <w:snapToGrid/>
          <w:color w:val="auto"/>
          <w:sz w:val="24"/>
          <w:szCs w:val="24"/>
        </w:rPr>
      </w:pPr>
      <w:r>
        <w:t>3.5.</w:t>
      </w:r>
      <w:r>
        <w:rPr>
          <w:rFonts w:ascii="Times New Roman" w:hAnsi="Times New Roman"/>
          <w:snapToGrid/>
          <w:color w:val="auto"/>
          <w:sz w:val="24"/>
          <w:szCs w:val="24"/>
        </w:rPr>
        <w:tab/>
      </w:r>
      <w:r>
        <w:t>Exporter dans Excel®</w:t>
      </w:r>
      <w:r>
        <w:tab/>
      </w:r>
      <w:r>
        <w:fldChar w:fldCharType="begin"/>
      </w:r>
      <w:r>
        <w:instrText xml:space="preserve"> PAGEREF _Toc318125540 \h </w:instrText>
      </w:r>
      <w:r>
        <w:fldChar w:fldCharType="separate"/>
      </w:r>
      <w:r w:rsidR="00BB744A">
        <w:t>10</w:t>
      </w:r>
      <w:r>
        <w:fldChar w:fldCharType="end"/>
      </w:r>
    </w:p>
    <w:p w:rsidR="002035C1" w:rsidRDefault="002035C1">
      <w:pPr>
        <w:pStyle w:val="TM2"/>
        <w:tabs>
          <w:tab w:val="left" w:pos="600"/>
        </w:tabs>
        <w:rPr>
          <w:rFonts w:ascii="Times New Roman" w:hAnsi="Times New Roman"/>
          <w:snapToGrid/>
          <w:color w:val="auto"/>
          <w:sz w:val="24"/>
          <w:szCs w:val="24"/>
        </w:rPr>
      </w:pPr>
      <w:r>
        <w:t>3.6.</w:t>
      </w:r>
      <w:r>
        <w:rPr>
          <w:rFonts w:ascii="Times New Roman" w:hAnsi="Times New Roman"/>
          <w:snapToGrid/>
          <w:color w:val="auto"/>
          <w:sz w:val="24"/>
          <w:szCs w:val="24"/>
        </w:rPr>
        <w:tab/>
      </w:r>
      <w:r>
        <w:t>Télécharger des fichiers</w:t>
      </w:r>
      <w:r>
        <w:tab/>
      </w:r>
      <w:r>
        <w:fldChar w:fldCharType="begin"/>
      </w:r>
      <w:r>
        <w:instrText xml:space="preserve"> PAGEREF _Toc318125541 \h </w:instrText>
      </w:r>
      <w:r>
        <w:fldChar w:fldCharType="separate"/>
      </w:r>
      <w:r w:rsidR="00BB744A">
        <w:t>10</w:t>
      </w:r>
      <w:r>
        <w:fldChar w:fldCharType="end"/>
      </w:r>
    </w:p>
    <w:p w:rsidR="002035C1" w:rsidRDefault="002035C1">
      <w:pPr>
        <w:pStyle w:val="TM1"/>
        <w:tabs>
          <w:tab w:val="left" w:pos="600"/>
        </w:tabs>
        <w:rPr>
          <w:rFonts w:ascii="Times New Roman" w:hAnsi="Times New Roman"/>
          <w:smallCaps w:val="0"/>
          <w:color w:val="auto"/>
          <w:sz w:val="24"/>
          <w:szCs w:val="24"/>
        </w:rPr>
      </w:pPr>
      <w:r>
        <w:t>4.</w:t>
      </w:r>
      <w:r>
        <w:rPr>
          <w:rFonts w:ascii="Times New Roman" w:hAnsi="Times New Roman"/>
          <w:smallCaps w:val="0"/>
          <w:color w:val="auto"/>
          <w:sz w:val="24"/>
          <w:szCs w:val="24"/>
        </w:rPr>
        <w:tab/>
      </w:r>
      <w:r>
        <w:t>Création de documents</w:t>
      </w:r>
      <w:r>
        <w:tab/>
      </w:r>
      <w:r>
        <w:fldChar w:fldCharType="begin"/>
      </w:r>
      <w:r>
        <w:instrText xml:space="preserve"> PAGEREF _Toc318125542 \h </w:instrText>
      </w:r>
      <w:r>
        <w:fldChar w:fldCharType="separate"/>
      </w:r>
      <w:r w:rsidR="00BB744A">
        <w:t>11</w:t>
      </w:r>
      <w:r>
        <w:fldChar w:fldCharType="end"/>
      </w:r>
    </w:p>
    <w:p w:rsidR="002035C1" w:rsidRDefault="002035C1">
      <w:pPr>
        <w:pStyle w:val="TM2"/>
        <w:tabs>
          <w:tab w:val="left" w:pos="600"/>
        </w:tabs>
        <w:rPr>
          <w:rFonts w:ascii="Times New Roman" w:hAnsi="Times New Roman"/>
          <w:snapToGrid/>
          <w:color w:val="auto"/>
          <w:sz w:val="24"/>
          <w:szCs w:val="24"/>
        </w:rPr>
      </w:pPr>
      <w:r>
        <w:t>4.1.</w:t>
      </w:r>
      <w:r>
        <w:rPr>
          <w:rFonts w:ascii="Times New Roman" w:hAnsi="Times New Roman"/>
          <w:snapToGrid/>
          <w:color w:val="auto"/>
          <w:sz w:val="24"/>
          <w:szCs w:val="24"/>
        </w:rPr>
        <w:tab/>
      </w:r>
      <w:r>
        <w:t>Créer un document</w:t>
      </w:r>
      <w:r>
        <w:tab/>
      </w:r>
      <w:r>
        <w:fldChar w:fldCharType="begin"/>
      </w:r>
      <w:r>
        <w:instrText xml:space="preserve"> PAGEREF _Toc318125543 \h </w:instrText>
      </w:r>
      <w:r>
        <w:fldChar w:fldCharType="separate"/>
      </w:r>
      <w:r w:rsidR="00BB744A">
        <w:t>11</w:t>
      </w:r>
      <w:r>
        <w:fldChar w:fldCharType="end"/>
      </w:r>
    </w:p>
    <w:p w:rsidR="002035C1" w:rsidRDefault="002035C1">
      <w:pPr>
        <w:pStyle w:val="TM2"/>
        <w:tabs>
          <w:tab w:val="left" w:pos="600"/>
        </w:tabs>
        <w:rPr>
          <w:rFonts w:ascii="Times New Roman" w:hAnsi="Times New Roman"/>
          <w:snapToGrid/>
          <w:color w:val="auto"/>
          <w:sz w:val="24"/>
          <w:szCs w:val="24"/>
        </w:rPr>
      </w:pPr>
      <w:r>
        <w:t>4.2.</w:t>
      </w:r>
      <w:r>
        <w:rPr>
          <w:rFonts w:ascii="Times New Roman" w:hAnsi="Times New Roman"/>
          <w:snapToGrid/>
          <w:color w:val="auto"/>
          <w:sz w:val="24"/>
          <w:szCs w:val="24"/>
        </w:rPr>
        <w:tab/>
      </w:r>
      <w:r>
        <w:t>Cloner un document</w:t>
      </w:r>
      <w:r>
        <w:tab/>
      </w:r>
      <w:r>
        <w:fldChar w:fldCharType="begin"/>
      </w:r>
      <w:r>
        <w:instrText xml:space="preserve"> PAGEREF _Toc318125544 \h </w:instrText>
      </w:r>
      <w:r>
        <w:fldChar w:fldCharType="separate"/>
      </w:r>
      <w:r w:rsidR="00BB744A">
        <w:t>11</w:t>
      </w:r>
      <w:r>
        <w:fldChar w:fldCharType="end"/>
      </w:r>
    </w:p>
    <w:p w:rsidR="002035C1" w:rsidRDefault="002035C1">
      <w:pPr>
        <w:pStyle w:val="TM2"/>
        <w:tabs>
          <w:tab w:val="left" w:pos="600"/>
        </w:tabs>
        <w:rPr>
          <w:rFonts w:ascii="Times New Roman" w:hAnsi="Times New Roman"/>
          <w:snapToGrid/>
          <w:color w:val="auto"/>
          <w:sz w:val="24"/>
          <w:szCs w:val="24"/>
        </w:rPr>
      </w:pPr>
      <w:r>
        <w:t>4.3.</w:t>
      </w:r>
      <w:r>
        <w:rPr>
          <w:rFonts w:ascii="Times New Roman" w:hAnsi="Times New Roman"/>
          <w:snapToGrid/>
          <w:color w:val="auto"/>
          <w:sz w:val="24"/>
          <w:szCs w:val="24"/>
        </w:rPr>
        <w:tab/>
      </w:r>
      <w:r>
        <w:t>Déposer un fichier</w:t>
      </w:r>
      <w:r>
        <w:tab/>
      </w:r>
      <w:r>
        <w:fldChar w:fldCharType="begin"/>
      </w:r>
      <w:r>
        <w:instrText xml:space="preserve"> PAGEREF _Toc318125545 \h </w:instrText>
      </w:r>
      <w:r>
        <w:fldChar w:fldCharType="separate"/>
      </w:r>
      <w:r w:rsidR="00BB744A">
        <w:t>12</w:t>
      </w:r>
      <w:r>
        <w:fldChar w:fldCharType="end"/>
      </w:r>
    </w:p>
    <w:p w:rsidR="002035C1" w:rsidRDefault="002035C1">
      <w:pPr>
        <w:pStyle w:val="TM2"/>
        <w:tabs>
          <w:tab w:val="left" w:pos="600"/>
        </w:tabs>
        <w:rPr>
          <w:rFonts w:ascii="Times New Roman" w:hAnsi="Times New Roman"/>
          <w:snapToGrid/>
          <w:color w:val="auto"/>
          <w:sz w:val="24"/>
          <w:szCs w:val="24"/>
        </w:rPr>
      </w:pPr>
      <w:r>
        <w:t>4.4.</w:t>
      </w:r>
      <w:r>
        <w:rPr>
          <w:rFonts w:ascii="Times New Roman" w:hAnsi="Times New Roman"/>
          <w:snapToGrid/>
          <w:color w:val="auto"/>
          <w:sz w:val="24"/>
          <w:szCs w:val="24"/>
        </w:rPr>
        <w:tab/>
      </w:r>
      <w:r>
        <w:t>Modifier un fichier (mode verrouillage et déverrouillage)</w:t>
      </w:r>
      <w:r>
        <w:tab/>
      </w:r>
      <w:r>
        <w:fldChar w:fldCharType="begin"/>
      </w:r>
      <w:r>
        <w:instrText xml:space="preserve"> PAGEREF _Toc318125546 \h </w:instrText>
      </w:r>
      <w:r>
        <w:fldChar w:fldCharType="separate"/>
      </w:r>
      <w:r w:rsidR="00BB744A">
        <w:t>12</w:t>
      </w:r>
      <w:r>
        <w:fldChar w:fldCharType="end"/>
      </w:r>
    </w:p>
    <w:p w:rsidR="002035C1" w:rsidRDefault="002035C1">
      <w:pPr>
        <w:pStyle w:val="TM2"/>
        <w:tabs>
          <w:tab w:val="left" w:pos="600"/>
        </w:tabs>
        <w:rPr>
          <w:rFonts w:ascii="Times New Roman" w:hAnsi="Times New Roman"/>
          <w:snapToGrid/>
          <w:color w:val="auto"/>
          <w:sz w:val="24"/>
          <w:szCs w:val="24"/>
        </w:rPr>
      </w:pPr>
      <w:r>
        <w:t>4.5.</w:t>
      </w:r>
      <w:r>
        <w:rPr>
          <w:rFonts w:ascii="Times New Roman" w:hAnsi="Times New Roman"/>
          <w:snapToGrid/>
          <w:color w:val="auto"/>
          <w:sz w:val="24"/>
          <w:szCs w:val="24"/>
        </w:rPr>
        <w:tab/>
      </w:r>
      <w:r>
        <w:t>Lier des documents</w:t>
      </w:r>
      <w:r>
        <w:tab/>
      </w:r>
      <w:r>
        <w:fldChar w:fldCharType="begin"/>
      </w:r>
      <w:r>
        <w:instrText xml:space="preserve"> PAGEREF _Toc318125547 \h </w:instrText>
      </w:r>
      <w:r>
        <w:fldChar w:fldCharType="separate"/>
      </w:r>
      <w:r w:rsidR="00BB744A">
        <w:t>13</w:t>
      </w:r>
      <w:r>
        <w:fldChar w:fldCharType="end"/>
      </w:r>
    </w:p>
    <w:p w:rsidR="002035C1" w:rsidRDefault="002035C1">
      <w:pPr>
        <w:pStyle w:val="TM2"/>
        <w:tabs>
          <w:tab w:val="left" w:pos="600"/>
        </w:tabs>
        <w:rPr>
          <w:rFonts w:ascii="Times New Roman" w:hAnsi="Times New Roman"/>
          <w:snapToGrid/>
          <w:color w:val="auto"/>
          <w:sz w:val="24"/>
          <w:szCs w:val="24"/>
        </w:rPr>
      </w:pPr>
      <w:r>
        <w:t>4.6.</w:t>
      </w:r>
      <w:r>
        <w:rPr>
          <w:rFonts w:ascii="Times New Roman" w:hAnsi="Times New Roman"/>
          <w:snapToGrid/>
          <w:color w:val="auto"/>
          <w:sz w:val="24"/>
          <w:szCs w:val="24"/>
        </w:rPr>
        <w:tab/>
      </w:r>
      <w:r>
        <w:t>Signer un document</w:t>
      </w:r>
      <w:r>
        <w:tab/>
      </w:r>
      <w:r>
        <w:fldChar w:fldCharType="begin"/>
      </w:r>
      <w:r>
        <w:instrText xml:space="preserve"> PAGEREF _Toc318125548 \h </w:instrText>
      </w:r>
      <w:r>
        <w:fldChar w:fldCharType="separate"/>
      </w:r>
      <w:r w:rsidR="00BB744A">
        <w:t>13</w:t>
      </w:r>
      <w:r>
        <w:fldChar w:fldCharType="end"/>
      </w:r>
    </w:p>
    <w:p w:rsidR="002035C1" w:rsidRDefault="002035C1">
      <w:pPr>
        <w:pStyle w:val="TM2"/>
        <w:tabs>
          <w:tab w:val="left" w:pos="600"/>
        </w:tabs>
        <w:rPr>
          <w:rFonts w:ascii="Times New Roman" w:hAnsi="Times New Roman"/>
          <w:snapToGrid/>
          <w:color w:val="auto"/>
          <w:sz w:val="24"/>
          <w:szCs w:val="24"/>
        </w:rPr>
      </w:pPr>
      <w:r>
        <w:t>4.7.</w:t>
      </w:r>
      <w:r>
        <w:rPr>
          <w:rFonts w:ascii="Times New Roman" w:hAnsi="Times New Roman"/>
          <w:snapToGrid/>
          <w:color w:val="auto"/>
          <w:sz w:val="24"/>
          <w:szCs w:val="24"/>
        </w:rPr>
        <w:tab/>
      </w:r>
      <w:r>
        <w:t>Diffuser ou Signer / Diffuser un document</w:t>
      </w:r>
      <w:r>
        <w:tab/>
      </w:r>
      <w:r>
        <w:fldChar w:fldCharType="begin"/>
      </w:r>
      <w:r>
        <w:instrText xml:space="preserve"> PAGEREF _Toc318125549 \h </w:instrText>
      </w:r>
      <w:r>
        <w:fldChar w:fldCharType="separate"/>
      </w:r>
      <w:r w:rsidR="00BB744A">
        <w:t>14</w:t>
      </w:r>
      <w:r>
        <w:fldChar w:fldCharType="end"/>
      </w:r>
    </w:p>
    <w:p w:rsidR="002035C1" w:rsidRDefault="002035C1">
      <w:pPr>
        <w:pStyle w:val="TM2"/>
        <w:tabs>
          <w:tab w:val="left" w:pos="600"/>
        </w:tabs>
        <w:rPr>
          <w:rFonts w:ascii="Times New Roman" w:hAnsi="Times New Roman"/>
          <w:snapToGrid/>
          <w:color w:val="auto"/>
          <w:sz w:val="24"/>
          <w:szCs w:val="24"/>
        </w:rPr>
      </w:pPr>
      <w:r>
        <w:t>4.8.</w:t>
      </w:r>
      <w:r>
        <w:rPr>
          <w:rFonts w:ascii="Times New Roman" w:hAnsi="Times New Roman"/>
          <w:snapToGrid/>
          <w:color w:val="auto"/>
          <w:sz w:val="24"/>
          <w:szCs w:val="24"/>
        </w:rPr>
        <w:tab/>
      </w:r>
      <w:r>
        <w:t>Réviser un document</w:t>
      </w:r>
      <w:r>
        <w:tab/>
      </w:r>
      <w:r>
        <w:fldChar w:fldCharType="begin"/>
      </w:r>
      <w:r>
        <w:instrText xml:space="preserve"> PAGEREF _Toc318125550 \h </w:instrText>
      </w:r>
      <w:r>
        <w:fldChar w:fldCharType="separate"/>
      </w:r>
      <w:r w:rsidR="00BB744A">
        <w:t>14</w:t>
      </w:r>
      <w:r>
        <w:fldChar w:fldCharType="end"/>
      </w:r>
    </w:p>
    <w:p w:rsidR="002035C1" w:rsidRDefault="002035C1">
      <w:pPr>
        <w:pStyle w:val="TM2"/>
        <w:tabs>
          <w:tab w:val="left" w:pos="600"/>
        </w:tabs>
        <w:rPr>
          <w:rFonts w:ascii="Times New Roman" w:hAnsi="Times New Roman"/>
          <w:snapToGrid/>
          <w:color w:val="auto"/>
          <w:sz w:val="24"/>
          <w:szCs w:val="24"/>
        </w:rPr>
      </w:pPr>
      <w:r>
        <w:t>4.9.</w:t>
      </w:r>
      <w:r>
        <w:rPr>
          <w:rFonts w:ascii="Times New Roman" w:hAnsi="Times New Roman"/>
          <w:snapToGrid/>
          <w:color w:val="auto"/>
          <w:sz w:val="24"/>
          <w:szCs w:val="24"/>
        </w:rPr>
        <w:tab/>
      </w:r>
      <w:r>
        <w:t>Actions sur les documents « </w:t>
      </w:r>
      <w:r w:rsidRPr="00C11788">
        <w:rPr>
          <w:i/>
        </w:rPr>
        <w:t>En cours</w:t>
      </w:r>
      <w:r>
        <w:t> »</w:t>
      </w:r>
      <w:r>
        <w:tab/>
      </w:r>
      <w:r>
        <w:fldChar w:fldCharType="begin"/>
      </w:r>
      <w:r>
        <w:instrText xml:space="preserve"> PAGEREF _Toc318125551 \h </w:instrText>
      </w:r>
      <w:r>
        <w:fldChar w:fldCharType="separate"/>
      </w:r>
      <w:r w:rsidR="00BB744A">
        <w:t>14</w:t>
      </w:r>
      <w:r>
        <w:fldChar w:fldCharType="end"/>
      </w:r>
    </w:p>
    <w:p w:rsidR="002035C1" w:rsidRDefault="002035C1">
      <w:pPr>
        <w:pStyle w:val="TM1"/>
        <w:tabs>
          <w:tab w:val="left" w:pos="600"/>
        </w:tabs>
        <w:rPr>
          <w:rFonts w:ascii="Times New Roman" w:hAnsi="Times New Roman"/>
          <w:smallCaps w:val="0"/>
          <w:color w:val="auto"/>
          <w:sz w:val="24"/>
          <w:szCs w:val="24"/>
        </w:rPr>
      </w:pPr>
      <w:r>
        <w:t>5.</w:t>
      </w:r>
      <w:r>
        <w:rPr>
          <w:rFonts w:ascii="Times New Roman" w:hAnsi="Times New Roman"/>
          <w:smallCaps w:val="0"/>
          <w:color w:val="auto"/>
          <w:sz w:val="24"/>
          <w:szCs w:val="24"/>
        </w:rPr>
        <w:tab/>
      </w:r>
      <w:r>
        <w:t>Approbations dans Mezzoteam</w:t>
      </w:r>
      <w:r>
        <w:tab/>
      </w:r>
      <w:r>
        <w:fldChar w:fldCharType="begin"/>
      </w:r>
      <w:r>
        <w:instrText xml:space="preserve"> PAGEREF _Toc318125552 \h </w:instrText>
      </w:r>
      <w:r>
        <w:fldChar w:fldCharType="separate"/>
      </w:r>
      <w:r w:rsidR="00BB744A">
        <w:t>16</w:t>
      </w:r>
      <w:r>
        <w:fldChar w:fldCharType="end"/>
      </w:r>
    </w:p>
    <w:p w:rsidR="002035C1" w:rsidRDefault="002035C1">
      <w:pPr>
        <w:pStyle w:val="TM2"/>
        <w:tabs>
          <w:tab w:val="left" w:pos="600"/>
        </w:tabs>
        <w:rPr>
          <w:rFonts w:ascii="Times New Roman" w:hAnsi="Times New Roman"/>
          <w:snapToGrid/>
          <w:color w:val="auto"/>
          <w:sz w:val="24"/>
          <w:szCs w:val="24"/>
        </w:rPr>
      </w:pPr>
      <w:r>
        <w:t>5.1.</w:t>
      </w:r>
      <w:r>
        <w:rPr>
          <w:rFonts w:ascii="Times New Roman" w:hAnsi="Times New Roman"/>
          <w:snapToGrid/>
          <w:color w:val="auto"/>
          <w:sz w:val="24"/>
          <w:szCs w:val="24"/>
        </w:rPr>
        <w:tab/>
      </w:r>
      <w:r>
        <w:t>Accéder à la liste des tâches à exécuter</w:t>
      </w:r>
      <w:r>
        <w:tab/>
      </w:r>
      <w:r>
        <w:fldChar w:fldCharType="begin"/>
      </w:r>
      <w:r>
        <w:instrText xml:space="preserve"> PAGEREF _Toc318125553 \h </w:instrText>
      </w:r>
      <w:r>
        <w:fldChar w:fldCharType="separate"/>
      </w:r>
      <w:r w:rsidR="00BB744A">
        <w:t>16</w:t>
      </w:r>
      <w:r>
        <w:fldChar w:fldCharType="end"/>
      </w:r>
    </w:p>
    <w:p w:rsidR="002035C1" w:rsidRDefault="002035C1">
      <w:pPr>
        <w:pStyle w:val="TM2"/>
        <w:tabs>
          <w:tab w:val="left" w:pos="600"/>
        </w:tabs>
        <w:rPr>
          <w:rFonts w:ascii="Times New Roman" w:hAnsi="Times New Roman"/>
          <w:snapToGrid/>
          <w:color w:val="auto"/>
          <w:sz w:val="24"/>
          <w:szCs w:val="24"/>
        </w:rPr>
      </w:pPr>
      <w:r>
        <w:t>5.2.</w:t>
      </w:r>
      <w:r>
        <w:rPr>
          <w:rFonts w:ascii="Times New Roman" w:hAnsi="Times New Roman"/>
          <w:snapToGrid/>
          <w:color w:val="auto"/>
          <w:sz w:val="24"/>
          <w:szCs w:val="24"/>
        </w:rPr>
        <w:tab/>
      </w:r>
      <w:r>
        <w:t>Description d’une tâche</w:t>
      </w:r>
      <w:r>
        <w:tab/>
      </w:r>
      <w:r>
        <w:fldChar w:fldCharType="begin"/>
      </w:r>
      <w:r>
        <w:instrText xml:space="preserve"> PAGEREF _Toc318125554 \h </w:instrText>
      </w:r>
      <w:r>
        <w:fldChar w:fldCharType="separate"/>
      </w:r>
      <w:r w:rsidR="00BB744A">
        <w:t>16</w:t>
      </w:r>
      <w:r>
        <w:fldChar w:fldCharType="end"/>
      </w:r>
    </w:p>
    <w:p w:rsidR="002035C1" w:rsidRDefault="002035C1">
      <w:pPr>
        <w:pStyle w:val="TM2"/>
        <w:tabs>
          <w:tab w:val="left" w:pos="600"/>
        </w:tabs>
        <w:rPr>
          <w:rFonts w:ascii="Times New Roman" w:hAnsi="Times New Roman"/>
          <w:snapToGrid/>
          <w:color w:val="auto"/>
          <w:sz w:val="24"/>
          <w:szCs w:val="24"/>
        </w:rPr>
      </w:pPr>
      <w:r>
        <w:t>5.3.</w:t>
      </w:r>
      <w:r>
        <w:rPr>
          <w:rFonts w:ascii="Times New Roman" w:hAnsi="Times New Roman"/>
          <w:snapToGrid/>
          <w:color w:val="auto"/>
          <w:sz w:val="24"/>
          <w:szCs w:val="24"/>
        </w:rPr>
        <w:tab/>
      </w:r>
      <w:r>
        <w:t>Modifier un fichier de commentaire</w:t>
      </w:r>
      <w:r>
        <w:tab/>
      </w:r>
      <w:r>
        <w:fldChar w:fldCharType="begin"/>
      </w:r>
      <w:r>
        <w:instrText xml:space="preserve"> PAGEREF _Toc318125555 \h </w:instrText>
      </w:r>
      <w:r>
        <w:fldChar w:fldCharType="separate"/>
      </w:r>
      <w:r w:rsidR="00BB744A">
        <w:t>17</w:t>
      </w:r>
      <w:r>
        <w:fldChar w:fldCharType="end"/>
      </w:r>
    </w:p>
    <w:p w:rsidR="002035C1" w:rsidRDefault="002035C1">
      <w:pPr>
        <w:pStyle w:val="TM2"/>
        <w:tabs>
          <w:tab w:val="left" w:pos="600"/>
        </w:tabs>
        <w:rPr>
          <w:rFonts w:ascii="Times New Roman" w:hAnsi="Times New Roman"/>
          <w:snapToGrid/>
          <w:color w:val="auto"/>
          <w:sz w:val="24"/>
          <w:szCs w:val="24"/>
        </w:rPr>
      </w:pPr>
      <w:r>
        <w:t>5.4.</w:t>
      </w:r>
      <w:r>
        <w:rPr>
          <w:rFonts w:ascii="Times New Roman" w:hAnsi="Times New Roman"/>
          <w:snapToGrid/>
          <w:color w:val="auto"/>
          <w:sz w:val="24"/>
          <w:szCs w:val="24"/>
        </w:rPr>
        <w:tab/>
      </w:r>
      <w:r>
        <w:t>Exécuter une tâche</w:t>
      </w:r>
      <w:r>
        <w:tab/>
      </w:r>
      <w:r>
        <w:fldChar w:fldCharType="begin"/>
      </w:r>
      <w:r>
        <w:instrText xml:space="preserve"> PAGEREF _Toc318125556 \h </w:instrText>
      </w:r>
      <w:r>
        <w:fldChar w:fldCharType="separate"/>
      </w:r>
      <w:r w:rsidR="00BB744A">
        <w:t>17</w:t>
      </w:r>
      <w:r>
        <w:fldChar w:fldCharType="end"/>
      </w:r>
    </w:p>
    <w:p w:rsidR="002035C1" w:rsidRDefault="002035C1">
      <w:pPr>
        <w:pStyle w:val="TM2"/>
        <w:tabs>
          <w:tab w:val="left" w:pos="600"/>
        </w:tabs>
        <w:rPr>
          <w:rFonts w:ascii="Times New Roman" w:hAnsi="Times New Roman"/>
          <w:snapToGrid/>
          <w:color w:val="auto"/>
          <w:sz w:val="24"/>
          <w:szCs w:val="24"/>
        </w:rPr>
      </w:pPr>
      <w:r>
        <w:t>5.5.</w:t>
      </w:r>
      <w:r>
        <w:rPr>
          <w:rFonts w:ascii="Times New Roman" w:hAnsi="Times New Roman"/>
          <w:snapToGrid/>
          <w:color w:val="auto"/>
          <w:sz w:val="24"/>
          <w:szCs w:val="24"/>
        </w:rPr>
        <w:tab/>
      </w:r>
      <w:r>
        <w:t>Tâche à la demande</w:t>
      </w:r>
      <w:r>
        <w:tab/>
      </w:r>
      <w:r>
        <w:fldChar w:fldCharType="begin"/>
      </w:r>
      <w:r>
        <w:instrText xml:space="preserve"> PAGEREF _Toc318125557 \h </w:instrText>
      </w:r>
      <w:r>
        <w:fldChar w:fldCharType="separate"/>
      </w:r>
      <w:r w:rsidR="00BB744A">
        <w:t>17</w:t>
      </w:r>
      <w:r>
        <w:fldChar w:fldCharType="end"/>
      </w:r>
    </w:p>
    <w:p w:rsidR="002035C1" w:rsidRDefault="002035C1">
      <w:pPr>
        <w:pStyle w:val="TM2"/>
        <w:tabs>
          <w:tab w:val="left" w:pos="600"/>
        </w:tabs>
        <w:rPr>
          <w:rFonts w:ascii="Times New Roman" w:hAnsi="Times New Roman"/>
          <w:snapToGrid/>
          <w:color w:val="auto"/>
          <w:sz w:val="24"/>
          <w:szCs w:val="24"/>
        </w:rPr>
      </w:pPr>
      <w:r>
        <w:t>5.6.</w:t>
      </w:r>
      <w:r>
        <w:rPr>
          <w:rFonts w:ascii="Times New Roman" w:hAnsi="Times New Roman"/>
          <w:snapToGrid/>
          <w:color w:val="auto"/>
          <w:sz w:val="24"/>
          <w:szCs w:val="24"/>
        </w:rPr>
        <w:tab/>
      </w:r>
      <w:r>
        <w:t>Statut d’une tâche</w:t>
      </w:r>
      <w:r>
        <w:tab/>
      </w:r>
      <w:r>
        <w:fldChar w:fldCharType="begin"/>
      </w:r>
      <w:r>
        <w:instrText xml:space="preserve"> PAGEREF _Toc318125558 \h </w:instrText>
      </w:r>
      <w:r>
        <w:fldChar w:fldCharType="separate"/>
      </w:r>
      <w:r w:rsidR="00BB744A">
        <w:t>18</w:t>
      </w:r>
      <w:r>
        <w:fldChar w:fldCharType="end"/>
      </w:r>
    </w:p>
    <w:p w:rsidR="008C0E09" w:rsidRPr="0033446B" w:rsidRDefault="00227473" w:rsidP="00D720EE">
      <w:pPr>
        <w:pStyle w:val="Intro-Conclu"/>
      </w:pPr>
      <w:r w:rsidRPr="0033446B">
        <w:rPr>
          <w:sz w:val="18"/>
        </w:rPr>
        <w:lastRenderedPageBreak/>
        <w:fldChar w:fldCharType="end"/>
      </w:r>
      <w:bookmarkStart w:id="2" w:name="_Toc318125525"/>
      <w:r w:rsidR="000147D8">
        <w:t>En quelques mots…</w:t>
      </w:r>
      <w:bookmarkEnd w:id="2"/>
    </w:p>
    <w:p w:rsidR="000147D8" w:rsidRPr="000147D8" w:rsidRDefault="000147D8" w:rsidP="000147D8">
      <w:bookmarkStart w:id="3" w:name="_Toc165090265"/>
      <w:r w:rsidRPr="000147D8">
        <w:t>Mezzoteam, la solution de travail collaboratif de Prosys, met à disposition des acteurs du projet :</w:t>
      </w:r>
    </w:p>
    <w:p w:rsidR="000147D8" w:rsidRPr="000147D8" w:rsidRDefault="000147D8" w:rsidP="000147D8"/>
    <w:p w:rsidR="000147D8" w:rsidRPr="000147D8" w:rsidRDefault="000147D8" w:rsidP="00A30A00">
      <w:pPr>
        <w:numPr>
          <w:ilvl w:val="0"/>
          <w:numId w:val="38"/>
        </w:numPr>
      </w:pPr>
      <w:r w:rsidRPr="000147D8">
        <w:t xml:space="preserve">Un annuaire des intervenants </w:t>
      </w:r>
    </w:p>
    <w:p w:rsidR="000147D8" w:rsidRPr="000147D8" w:rsidRDefault="000147D8" w:rsidP="00A30A00">
      <w:pPr>
        <w:numPr>
          <w:ilvl w:val="0"/>
          <w:numId w:val="36"/>
        </w:numPr>
      </w:pPr>
      <w:r w:rsidRPr="000147D8">
        <w:t xml:space="preserve">Tous les types de documents, révisables ou non </w:t>
      </w:r>
    </w:p>
    <w:p w:rsidR="000147D8" w:rsidRPr="000147D8" w:rsidRDefault="000147D8" w:rsidP="00A30A00">
      <w:pPr>
        <w:numPr>
          <w:ilvl w:val="0"/>
          <w:numId w:val="36"/>
        </w:numPr>
      </w:pPr>
      <w:r w:rsidRPr="000147D8">
        <w:t xml:space="preserve">Des approbations en ligne avec suivi en temps réel de l'état des documents </w:t>
      </w:r>
    </w:p>
    <w:p w:rsidR="000147D8" w:rsidRPr="000147D8" w:rsidRDefault="000147D8" w:rsidP="00A30A00">
      <w:pPr>
        <w:numPr>
          <w:ilvl w:val="0"/>
          <w:numId w:val="36"/>
        </w:numPr>
      </w:pPr>
      <w:r w:rsidRPr="000147D8">
        <w:t>La traçabilité de toutes les opérations (ouverture de document, téléchargement ou visualisation de fichier…)</w:t>
      </w:r>
    </w:p>
    <w:p w:rsidR="009B2CE7" w:rsidRPr="0033446B" w:rsidRDefault="009B2CE7" w:rsidP="00D720EE"/>
    <w:p w:rsidR="00C95BF5" w:rsidRPr="0033446B" w:rsidRDefault="00C95BF5" w:rsidP="00D720EE">
      <w:pPr>
        <w:pStyle w:val="Titre1"/>
        <w:numPr>
          <w:ilvl w:val="0"/>
          <w:numId w:val="2"/>
        </w:numPr>
      </w:pPr>
      <w:bookmarkStart w:id="4" w:name="_Toc260843267"/>
      <w:bookmarkStart w:id="5" w:name="_Toc307835197"/>
      <w:bookmarkStart w:id="6" w:name="_Toc313536875"/>
      <w:bookmarkStart w:id="7" w:name="_Toc313968218"/>
      <w:bookmarkStart w:id="8" w:name="_Toc318125526"/>
      <w:bookmarkEnd w:id="3"/>
      <w:r w:rsidRPr="0033446B">
        <w:lastRenderedPageBreak/>
        <w:t>Connexion à Mezzoteam</w:t>
      </w:r>
      <w:bookmarkEnd w:id="4"/>
      <w:bookmarkEnd w:id="5"/>
      <w:bookmarkEnd w:id="6"/>
      <w:bookmarkEnd w:id="7"/>
      <w:bookmarkEnd w:id="8"/>
    </w:p>
    <w:p w:rsidR="00C95BF5" w:rsidRPr="0033446B" w:rsidRDefault="00C95BF5" w:rsidP="00D720EE">
      <w:pPr>
        <w:pStyle w:val="Titre2"/>
      </w:pPr>
      <w:bookmarkStart w:id="9" w:name="_Toc260843268"/>
      <w:bookmarkStart w:id="10" w:name="_Toc307835198"/>
      <w:bookmarkStart w:id="11" w:name="_Toc313968219"/>
      <w:bookmarkStart w:id="12" w:name="_Toc318125527"/>
      <w:r w:rsidRPr="0033446B">
        <w:t>Inscription à Mezzoteam</w:t>
      </w:r>
      <w:bookmarkEnd w:id="9"/>
      <w:bookmarkEnd w:id="10"/>
      <w:bookmarkEnd w:id="11"/>
      <w:bookmarkEnd w:id="12"/>
    </w:p>
    <w:p w:rsidR="00C95BF5" w:rsidRPr="0033446B" w:rsidRDefault="00C95BF5" w:rsidP="00D720EE">
      <w:r w:rsidRPr="0033446B">
        <w:t>Vous êtes invité(e) à accéder à un projet sur Mezzoteam pour la première fois.</w:t>
      </w:r>
    </w:p>
    <w:p w:rsidR="00C95BF5" w:rsidRPr="0033446B" w:rsidRDefault="00C95BF5" w:rsidP="00D720EE">
      <w:r w:rsidRPr="0033446B">
        <w:t>Vous allez rece</w:t>
      </w:r>
      <w:r w:rsidR="00993437" w:rsidRPr="0033446B">
        <w:t>voir un courriel d’invitation en provenance de l’adresse</w:t>
      </w:r>
      <w:r w:rsidRPr="0033446B">
        <w:t xml:space="preserve"> </w:t>
      </w:r>
      <w:r w:rsidRPr="0033446B">
        <w:rPr>
          <w:b/>
        </w:rPr>
        <w:t>info@mezzoteam.com</w:t>
      </w:r>
      <w:r w:rsidRPr="0033446B">
        <w:t>.</w:t>
      </w:r>
    </w:p>
    <w:p w:rsidR="00C95BF5" w:rsidRPr="0033446B" w:rsidRDefault="001717A5" w:rsidP="00D720EE">
      <w:r>
        <w:rPr>
          <w:noProof/>
        </w:rPr>
        <w:drawing>
          <wp:anchor distT="0" distB="0" distL="114300" distR="114300" simplePos="0" relativeHeight="251634688" behindDoc="0" locked="0" layoutInCell="1" allowOverlap="1">
            <wp:simplePos x="0" y="0"/>
            <wp:positionH relativeFrom="column">
              <wp:posOffset>979805</wp:posOffset>
            </wp:positionH>
            <wp:positionV relativeFrom="paragraph">
              <wp:posOffset>83820</wp:posOffset>
            </wp:positionV>
            <wp:extent cx="3924300" cy="2897505"/>
            <wp:effectExtent l="19050" t="19050" r="19050" b="1714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897505"/>
                    </a:xfrm>
                    <a:prstGeom prst="rect">
                      <a:avLst/>
                    </a:prstGeom>
                    <a:noFill/>
                    <a:ln w="1270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p w:rsidR="00993437" w:rsidRPr="0033446B" w:rsidRDefault="00993437" w:rsidP="00D720EE"/>
    <w:p w:rsidR="00993437" w:rsidRPr="0033446B" w:rsidRDefault="00993437" w:rsidP="00D720EE"/>
    <w:p w:rsidR="00993437" w:rsidRPr="0033446B" w:rsidRDefault="00993437" w:rsidP="00D720EE"/>
    <w:p w:rsidR="00993437" w:rsidRPr="0033446B" w:rsidRDefault="00993437" w:rsidP="00D720EE"/>
    <w:p w:rsidR="00993437" w:rsidRPr="0033446B" w:rsidRDefault="001717A5" w:rsidP="00D720EE">
      <w:r>
        <w:rPr>
          <w:noProof/>
        </w:rPr>
        <mc:AlternateContent>
          <mc:Choice Requires="wps">
            <w:drawing>
              <wp:anchor distT="0" distB="0" distL="114300" distR="114300" simplePos="0" relativeHeight="251629568" behindDoc="0" locked="0" layoutInCell="1" allowOverlap="1">
                <wp:simplePos x="0" y="0"/>
                <wp:positionH relativeFrom="column">
                  <wp:posOffset>313055</wp:posOffset>
                </wp:positionH>
                <wp:positionV relativeFrom="paragraph">
                  <wp:posOffset>39370</wp:posOffset>
                </wp:positionV>
                <wp:extent cx="457200" cy="114300"/>
                <wp:effectExtent l="0" t="0" r="0" b="0"/>
                <wp:wrapNone/>
                <wp:docPr id="4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114300"/>
                        </a:xfrm>
                        <a:prstGeom prst="leftArrow">
                          <a:avLst>
                            <a:gd name="adj1" fmla="val 50000"/>
                            <a:gd name="adj2" fmla="val 100000"/>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 o:spid="_x0000_s1026" type="#_x0000_t66" style="position:absolute;margin-left:24.65pt;margin-top:3.1pt;width:36pt;height:9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" fillcolor="#9c0" strokecolor="#9c0"/>
            </w:pict>
          </mc:Fallback>
        </mc:AlternateContent>
      </w:r>
    </w:p>
    <w:p w:rsidR="00993437" w:rsidRPr="0033446B" w:rsidRDefault="00993437" w:rsidP="00D720EE"/>
    <w:p w:rsidR="00993437" w:rsidRPr="0033446B" w:rsidRDefault="00993437" w:rsidP="00D720EE"/>
    <w:p w:rsidR="00993437" w:rsidRPr="0033446B" w:rsidRDefault="00993437" w:rsidP="00D720EE"/>
    <w:p w:rsidR="00993437" w:rsidRPr="0033446B" w:rsidRDefault="00993437" w:rsidP="00D720EE"/>
    <w:p w:rsidR="00993437" w:rsidRPr="0033446B" w:rsidRDefault="00993437" w:rsidP="00D720EE"/>
    <w:p w:rsidR="00993437" w:rsidRPr="0033446B" w:rsidRDefault="00993437" w:rsidP="00D720EE"/>
    <w:p w:rsidR="00993437" w:rsidRPr="0033446B" w:rsidRDefault="00993437" w:rsidP="00D720EE"/>
    <w:p w:rsidR="00993437" w:rsidRPr="0033446B" w:rsidRDefault="00993437" w:rsidP="00D720EE"/>
    <w:p w:rsidR="006D7C91" w:rsidRPr="0033446B" w:rsidRDefault="006D7C91" w:rsidP="00D720EE"/>
    <w:p w:rsidR="00C95BF5" w:rsidRPr="0033446B" w:rsidRDefault="00C95BF5" w:rsidP="00D720EE">
      <w:pPr>
        <w:numPr>
          <w:ilvl w:val="0"/>
          <w:numId w:val="6"/>
        </w:numPr>
      </w:pPr>
      <w:r w:rsidRPr="0033446B">
        <w:t>Cliquez sur le lien « </w:t>
      </w:r>
      <w:r w:rsidRPr="0033446B">
        <w:rPr>
          <w:b/>
        </w:rPr>
        <w:t>S’inscrire à Mezzoteam</w:t>
      </w:r>
      <w:r w:rsidRPr="0033446B">
        <w:t> » dans le courriel d’invitation reçu</w:t>
      </w:r>
    </w:p>
    <w:p w:rsidR="00C95BF5" w:rsidRPr="0033446B" w:rsidRDefault="00C95BF5" w:rsidP="00D720EE">
      <w:pPr>
        <w:numPr>
          <w:ilvl w:val="0"/>
          <w:numId w:val="6"/>
        </w:numPr>
      </w:pPr>
      <w:r w:rsidRPr="0033446B">
        <w:t>Remplissez le formulaire d’inscription avec vos coordonnées professionnelles</w:t>
      </w:r>
    </w:p>
    <w:p w:rsidR="00C95BF5" w:rsidRPr="0033446B" w:rsidRDefault="00C95BF5" w:rsidP="00D720EE">
      <w:pPr>
        <w:numPr>
          <w:ilvl w:val="0"/>
          <w:numId w:val="6"/>
        </w:numPr>
      </w:pPr>
      <w:r w:rsidRPr="0033446B">
        <w:t>Cliquez sur « </w:t>
      </w:r>
      <w:r w:rsidR="00901486">
        <w:rPr>
          <w:b/>
        </w:rPr>
        <w:t>OK</w:t>
      </w:r>
      <w:r w:rsidRPr="0033446B">
        <w:t> »</w:t>
      </w:r>
    </w:p>
    <w:p w:rsidR="00C95BF5" w:rsidRPr="0033446B" w:rsidRDefault="00C95BF5" w:rsidP="00D720EE">
      <w:pPr>
        <w:numPr>
          <w:ilvl w:val="0"/>
          <w:numId w:val="6"/>
        </w:numPr>
      </w:pPr>
      <w:r w:rsidRPr="0033446B">
        <w:t>Choisissez votre mot de passe personnel</w:t>
      </w:r>
      <w:r w:rsidR="003A5763" w:rsidRPr="0033446B">
        <w:t xml:space="preserve"> et confirmez-le</w:t>
      </w:r>
    </w:p>
    <w:p w:rsidR="00C95BF5" w:rsidRPr="0033446B" w:rsidRDefault="00C95BF5" w:rsidP="00D720EE">
      <w:pPr>
        <w:numPr>
          <w:ilvl w:val="0"/>
          <w:numId w:val="6"/>
        </w:numPr>
      </w:pPr>
      <w:r w:rsidRPr="0033446B">
        <w:t>Cliquez sur « </w:t>
      </w:r>
      <w:r w:rsidR="00901486">
        <w:rPr>
          <w:b/>
        </w:rPr>
        <w:t>OK</w:t>
      </w:r>
      <w:r w:rsidRPr="0033446B">
        <w:t> »</w:t>
      </w:r>
    </w:p>
    <w:p w:rsidR="00C95BF5" w:rsidRPr="0033446B" w:rsidRDefault="001717A5" w:rsidP="00D720EE">
      <w:r>
        <w:rPr>
          <w:noProof/>
        </w:rPr>
        <w:drawing>
          <wp:anchor distT="0" distB="0" distL="114300" distR="114300" simplePos="0" relativeHeight="251673600" behindDoc="1" locked="0" layoutInCell="1" allowOverlap="1">
            <wp:simplePos x="0" y="0"/>
            <wp:positionH relativeFrom="column">
              <wp:posOffset>-164465</wp:posOffset>
            </wp:positionH>
            <wp:positionV relativeFrom="paragraph">
              <wp:posOffset>142875</wp:posOffset>
            </wp:positionV>
            <wp:extent cx="3087370" cy="3103245"/>
            <wp:effectExtent l="19050" t="19050" r="17780" b="20955"/>
            <wp:wrapTight wrapText="bothSides">
              <wp:wrapPolygon edited="0">
                <wp:start x="-133" y="-133"/>
                <wp:lineTo x="-133" y="21613"/>
                <wp:lineTo x="21591" y="21613"/>
                <wp:lineTo x="21591" y="-133"/>
                <wp:lineTo x="-133" y="-133"/>
              </wp:wrapPolygon>
            </wp:wrapTight>
            <wp:docPr id="129" name="Image 129" descr="inscription rapp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scription rapproche"/>
                    <pic:cNvPicPr>
                      <a:picLocks noChangeAspect="1" noChangeArrowheads="1"/>
                    </pic:cNvPicPr>
                  </pic:nvPicPr>
                  <pic:blipFill>
                    <a:blip r:embed="rId10">
                      <a:extLst>
                        <a:ext uri="{28A0092B-C50C-407E-A947-70E740481C1C}">
                          <a14:useLocalDpi xmlns:a14="http://schemas.microsoft.com/office/drawing/2010/main" val="0"/>
                        </a:ext>
                      </a:extLst>
                    </a:blip>
                    <a:srcRect r="14780"/>
                    <a:stretch>
                      <a:fillRect/>
                    </a:stretch>
                  </pic:blipFill>
                  <pic:spPr bwMode="auto">
                    <a:xfrm>
                      <a:off x="0" y="0"/>
                      <a:ext cx="3087370" cy="310324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1717A5" w:rsidP="00D720EE">
      <w:r>
        <w:rPr>
          <w:noProof/>
        </w:rPr>
        <w:drawing>
          <wp:anchor distT="0" distB="0" distL="114300" distR="114300" simplePos="0" relativeHeight="251635712" behindDoc="1" locked="0" layoutInCell="1" allowOverlap="1">
            <wp:simplePos x="0" y="0"/>
            <wp:positionH relativeFrom="column">
              <wp:posOffset>573405</wp:posOffset>
            </wp:positionH>
            <wp:positionV relativeFrom="paragraph">
              <wp:posOffset>88265</wp:posOffset>
            </wp:positionV>
            <wp:extent cx="2391410" cy="1257935"/>
            <wp:effectExtent l="19050" t="19050" r="27940" b="18415"/>
            <wp:wrapTight wrapText="bothSides">
              <wp:wrapPolygon edited="0">
                <wp:start x="-172" y="-327"/>
                <wp:lineTo x="-172" y="21589"/>
                <wp:lineTo x="21680" y="21589"/>
                <wp:lineTo x="21680" y="-327"/>
                <wp:lineTo x="-172" y="-327"/>
              </wp:wrapPolygon>
            </wp:wrapTight>
            <wp:docPr id="57" name="Image 57" descr="mot de pass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ot de passe det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1410" cy="125793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bookmarkStart w:id="13" w:name="_Toc231114568"/>
    <w:bookmarkStart w:id="14" w:name="_Toc231114660"/>
    <w:bookmarkStart w:id="15" w:name="_Toc231116115"/>
    <w:bookmarkStart w:id="16" w:name="_Toc231117636"/>
    <w:bookmarkStart w:id="17" w:name="_Toc231183281"/>
    <w:bookmarkStart w:id="18" w:name="_Toc231184270"/>
    <w:bookmarkStart w:id="19" w:name="_Toc231271191"/>
    <w:bookmarkStart w:id="20" w:name="_Toc231271228"/>
    <w:bookmarkStart w:id="21" w:name="_Toc260843270"/>
    <w:bookmarkStart w:id="22" w:name="_Toc261437259"/>
    <w:bookmarkStart w:id="23" w:name="_Toc280261588"/>
    <w:bookmarkStart w:id="24" w:name="_Toc280261650"/>
    <w:bookmarkStart w:id="25" w:name="_Toc280262252"/>
    <w:p w:rsidR="00C95BF5" w:rsidRPr="0033446B" w:rsidRDefault="001717A5" w:rsidP="00D720EE">
      <w:r>
        <w:rPr>
          <w:noProof/>
        </w:rPr>
        <mc:AlternateContent>
          <mc:Choice Requires="wps">
            <w:drawing>
              <wp:anchor distT="0" distB="0" distL="114300" distR="114300" simplePos="0" relativeHeight="251625472" behindDoc="0" locked="0" layoutInCell="1" allowOverlap="1">
                <wp:simplePos x="0" y="0"/>
                <wp:positionH relativeFrom="column">
                  <wp:posOffset>32385</wp:posOffset>
                </wp:positionH>
                <wp:positionV relativeFrom="paragraph">
                  <wp:posOffset>160655</wp:posOffset>
                </wp:positionV>
                <wp:extent cx="417830" cy="342265"/>
                <wp:effectExtent l="0" t="0" r="0" b="0"/>
                <wp:wrapTight wrapText="bothSides">
                  <wp:wrapPolygon edited="0">
                    <wp:start x="8338" y="-1202"/>
                    <wp:lineTo x="-492" y="4809"/>
                    <wp:lineTo x="-492" y="16791"/>
                    <wp:lineTo x="8338" y="17993"/>
                    <wp:lineTo x="8338" y="22201"/>
                    <wp:lineTo x="10308" y="22201"/>
                    <wp:lineTo x="10800" y="22201"/>
                    <wp:lineTo x="14739" y="17993"/>
                    <wp:lineTo x="20615" y="13184"/>
                    <wp:lineTo x="22585" y="10820"/>
                    <wp:lineTo x="20615" y="8416"/>
                    <wp:lineTo x="10308" y="-1202"/>
                    <wp:lineTo x="8338" y="-1202"/>
                  </wp:wrapPolygon>
                </wp:wrapTight>
                <wp:docPr id="4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42265"/>
                        </a:xfrm>
                        <a:prstGeom prst="rightArrow">
                          <a:avLst>
                            <a:gd name="adj1" fmla="val 49907"/>
                            <a:gd name="adj2" fmla="val 66606"/>
                          </a:avLst>
                        </a:prstGeom>
                        <a:solidFill>
                          <a:srgbClr val="FFFFFF"/>
                        </a:solidFill>
                        <a:ln w="19050">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26" type="#_x0000_t13" style="position:absolute;margin-left:2.55pt;margin-top:12.65pt;width:32.9pt;height:2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" adj="9815,5410" strokecolor="#9c0" strokeweight="1.5pt">
                <w10:wrap type="tight"/>
              </v:shape>
            </w:pict>
          </mc:Fallback>
        </mc:AlternateContent>
      </w:r>
      <w:bookmarkEnd w:id="13"/>
      <w:bookmarkEnd w:id="14"/>
      <w:bookmarkEnd w:id="15"/>
      <w:bookmarkEnd w:id="16"/>
      <w:bookmarkEnd w:id="17"/>
      <w:bookmarkEnd w:id="18"/>
      <w:bookmarkEnd w:id="19"/>
      <w:bookmarkEnd w:id="20"/>
      <w:bookmarkEnd w:id="21"/>
      <w:bookmarkEnd w:id="22"/>
      <w:bookmarkEnd w:id="23"/>
      <w:bookmarkEnd w:id="24"/>
      <w:bookmarkEnd w:id="25"/>
    </w:p>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bookmarkStart w:id="26" w:name="_Toc260843271"/>
      <w:bookmarkStart w:id="27" w:name="_Toc307835199"/>
    </w:p>
    <w:p w:rsidR="002F133F" w:rsidRPr="0033446B" w:rsidRDefault="002F133F" w:rsidP="00D720EE"/>
    <w:p w:rsidR="00C95BF5" w:rsidRPr="0033446B" w:rsidRDefault="00C95BF5" w:rsidP="00D720EE"/>
    <w:p w:rsidR="00C95BF5" w:rsidRPr="0033446B" w:rsidRDefault="00C95BF5" w:rsidP="00D720EE">
      <w:pPr>
        <w:pStyle w:val="Titre2"/>
      </w:pPr>
      <w:r w:rsidRPr="0033446B">
        <w:br w:type="page"/>
      </w:r>
      <w:bookmarkStart w:id="28" w:name="_Toc313968220"/>
      <w:bookmarkStart w:id="29" w:name="_Toc318125528"/>
      <w:r w:rsidRPr="0033446B">
        <w:lastRenderedPageBreak/>
        <w:t>Se connecter à Mezzoteam</w:t>
      </w:r>
      <w:bookmarkEnd w:id="26"/>
      <w:bookmarkEnd w:id="27"/>
      <w:bookmarkEnd w:id="28"/>
      <w:bookmarkEnd w:id="29"/>
    </w:p>
    <w:p w:rsidR="00C95BF5" w:rsidRPr="0033446B" w:rsidRDefault="00C95BF5" w:rsidP="00D720EE">
      <w:r w:rsidRPr="0033446B">
        <w:t xml:space="preserve">Pour vous connecter à Mezzoteam, il vous suffit de saisir l'adresse </w:t>
      </w:r>
      <w:r w:rsidRPr="0033446B">
        <w:rPr>
          <w:b/>
        </w:rPr>
        <w:t>www.mezzoteam.com</w:t>
      </w:r>
      <w:r w:rsidRPr="0033446B">
        <w:t xml:space="preserve"> dans votre navigateur Internet.</w:t>
      </w:r>
    </w:p>
    <w:p w:rsidR="00C95BF5" w:rsidRPr="0033446B" w:rsidRDefault="001717A5" w:rsidP="00D720EE">
      <w:r>
        <w:rPr>
          <w:noProof/>
        </w:rPr>
        <w:drawing>
          <wp:anchor distT="0" distB="0" distL="114300" distR="114300" simplePos="0" relativeHeight="251675648" behindDoc="1" locked="0" layoutInCell="1" allowOverlap="1">
            <wp:simplePos x="0" y="0"/>
            <wp:positionH relativeFrom="column">
              <wp:posOffset>433705</wp:posOffset>
            </wp:positionH>
            <wp:positionV relativeFrom="paragraph">
              <wp:posOffset>168910</wp:posOffset>
            </wp:positionV>
            <wp:extent cx="5003800" cy="2861310"/>
            <wp:effectExtent l="19050" t="19050" r="25400" b="15240"/>
            <wp:wrapTight wrapText="bothSides">
              <wp:wrapPolygon edited="0">
                <wp:start x="-82" y="-144"/>
                <wp:lineTo x="-82" y="21571"/>
                <wp:lineTo x="21627" y="21571"/>
                <wp:lineTo x="21627" y="-144"/>
                <wp:lineTo x="-82" y="-144"/>
              </wp:wrapPolygon>
            </wp:wrapTight>
            <wp:docPr id="131" name="Image 131" descr="con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onnex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286131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r w:rsidRPr="0033446B">
        <w:t>Votre navigateur peut retenir vos identifiant et mot de passe si vous cochez la case « </w:t>
      </w:r>
      <w:r w:rsidRPr="0033446B">
        <w:rPr>
          <w:b/>
        </w:rPr>
        <w:t>Authentification automatique</w:t>
      </w:r>
      <w:r w:rsidRPr="0033446B">
        <w:t> ».</w:t>
      </w:r>
    </w:p>
    <w:p w:rsidR="00C95BF5" w:rsidRPr="0033446B" w:rsidRDefault="001717A5" w:rsidP="00D720EE">
      <w:r>
        <w:rPr>
          <w:noProof/>
        </w:rPr>
        <w:drawing>
          <wp:anchor distT="0" distB="0" distL="114300" distR="114300" simplePos="0" relativeHeight="251633664" behindDoc="0" locked="0" layoutInCell="1" allowOverlap="1">
            <wp:simplePos x="0" y="0"/>
            <wp:positionH relativeFrom="column">
              <wp:posOffset>61595</wp:posOffset>
            </wp:positionH>
            <wp:positionV relativeFrom="paragraph">
              <wp:posOffset>267335</wp:posOffset>
            </wp:positionV>
            <wp:extent cx="575310" cy="472440"/>
            <wp:effectExtent l="0" t="0" r="0" b="3810"/>
            <wp:wrapSquare wrapText="bothSides"/>
            <wp:docPr id="51" name="Image 51" descr="attenti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tention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BF5" w:rsidRPr="0033446B" w:rsidRDefault="00C95BF5" w:rsidP="00D720EE">
      <w:r w:rsidRPr="0033446B">
        <w:t>Prosys vous conseille de ne cocher la case « </w:t>
      </w:r>
      <w:r w:rsidRPr="0033446B">
        <w:rPr>
          <w:b/>
        </w:rPr>
        <w:t>Authentification automatique</w:t>
      </w:r>
      <w:r w:rsidR="009F4D45">
        <w:t> » que</w:t>
      </w:r>
      <w:r w:rsidRPr="0033446B">
        <w:t xml:space="preserve"> si vous êtes le seul utilisateur de votre poste</w:t>
      </w:r>
      <w:r w:rsidR="00B85CC1" w:rsidRPr="0033446B">
        <w:t xml:space="preserve"> de travail</w:t>
      </w:r>
      <w:r w:rsidRPr="0033446B">
        <w:t>.</w:t>
      </w:r>
    </w:p>
    <w:p w:rsidR="00C95BF5" w:rsidRPr="0033446B" w:rsidRDefault="00C95BF5" w:rsidP="00D720EE">
      <w:r w:rsidRPr="0033446B">
        <w:t>Un même identifiant ne doit pas être connecté en même temps sur deux postes différents ou avec deux navigateurs différents.</w:t>
      </w:r>
    </w:p>
    <w:p w:rsidR="00C95BF5" w:rsidRPr="0033446B" w:rsidRDefault="00C95BF5" w:rsidP="00D720EE">
      <w:pPr>
        <w:pStyle w:val="Titre2"/>
      </w:pPr>
      <w:bookmarkStart w:id="30" w:name="_Toc307835200"/>
      <w:bookmarkStart w:id="31" w:name="_Toc313968221"/>
      <w:bookmarkStart w:id="32" w:name="_Toc318125529"/>
      <w:r w:rsidRPr="0033446B">
        <w:t>Mot de passe oublié</w:t>
      </w:r>
      <w:bookmarkEnd w:id="30"/>
      <w:bookmarkEnd w:id="31"/>
      <w:bookmarkEnd w:id="32"/>
    </w:p>
    <w:p w:rsidR="00C95BF5" w:rsidRPr="0033446B" w:rsidRDefault="00C95BF5" w:rsidP="00D720EE">
      <w:r w:rsidRPr="0033446B">
        <w:t>En cas d’oubli de votre mot de passe, rendez-vous sur la page de connexion à Mezzoteam :</w:t>
      </w:r>
    </w:p>
    <w:p w:rsidR="00C95BF5" w:rsidRPr="0033446B" w:rsidRDefault="00C95BF5" w:rsidP="00D720EE">
      <w:pPr>
        <w:numPr>
          <w:ilvl w:val="0"/>
          <w:numId w:val="6"/>
        </w:numPr>
      </w:pPr>
      <w:r w:rsidRPr="0033446B">
        <w:t>Cliquez sur « </w:t>
      </w:r>
      <w:r w:rsidR="00FF5094" w:rsidRPr="0033446B">
        <w:rPr>
          <w:b/>
        </w:rPr>
        <w:t>J’ai oublié mon mot de passe</w:t>
      </w:r>
      <w:r w:rsidRPr="0033446B">
        <w:rPr>
          <w:b/>
        </w:rPr>
        <w:t> ?</w:t>
      </w:r>
      <w:r w:rsidRPr="0033446B">
        <w:t> » dans la fenêtre d’identification</w:t>
      </w:r>
    </w:p>
    <w:p w:rsidR="00C95BF5" w:rsidRPr="0033446B" w:rsidRDefault="00C95BF5" w:rsidP="00D720EE">
      <w:pPr>
        <w:numPr>
          <w:ilvl w:val="0"/>
          <w:numId w:val="6"/>
        </w:numPr>
      </w:pPr>
      <w:r w:rsidRPr="0033446B">
        <w:t>Saisissez votre identifiant (votre adresse de messagerie)</w:t>
      </w:r>
    </w:p>
    <w:p w:rsidR="00C95BF5" w:rsidRPr="0033446B" w:rsidRDefault="00C95BF5" w:rsidP="00D720EE">
      <w:pPr>
        <w:numPr>
          <w:ilvl w:val="0"/>
          <w:numId w:val="6"/>
        </w:numPr>
      </w:pPr>
      <w:r w:rsidRPr="0033446B">
        <w:t>Cliquez sur « </w:t>
      </w:r>
      <w:r w:rsidR="00FF5094" w:rsidRPr="0033446B">
        <w:rPr>
          <w:b/>
        </w:rPr>
        <w:t>Réinitialiser le mot de passe</w:t>
      </w:r>
      <w:r w:rsidRPr="0033446B">
        <w:t> »</w:t>
      </w:r>
    </w:p>
    <w:p w:rsidR="009C7633" w:rsidRPr="0033446B" w:rsidRDefault="009C7633" w:rsidP="00D720EE">
      <w:bookmarkStart w:id="33" w:name="_Toc231116117"/>
      <w:bookmarkStart w:id="34" w:name="_Toc231117638"/>
      <w:bookmarkStart w:id="35" w:name="_Toc231183283"/>
      <w:bookmarkStart w:id="36" w:name="_Toc231184272"/>
      <w:bookmarkStart w:id="37" w:name="_Toc231271193"/>
      <w:bookmarkStart w:id="38" w:name="_Toc231271230"/>
      <w:bookmarkStart w:id="39" w:name="_Toc260843272"/>
      <w:bookmarkStart w:id="40" w:name="_Toc261437261"/>
      <w:bookmarkStart w:id="41" w:name="_Toc280261590"/>
      <w:bookmarkStart w:id="42" w:name="_Toc280261652"/>
      <w:bookmarkStart w:id="43" w:name="_Toc280262254"/>
      <w:bookmarkStart w:id="44" w:name="_Toc307571509"/>
      <w:bookmarkStart w:id="45" w:name="_Toc307818860"/>
      <w:bookmarkStart w:id="46" w:name="_Toc307833864"/>
      <w:bookmarkStart w:id="47" w:name="_Toc307834869"/>
      <w:bookmarkStart w:id="48" w:name="_Toc307835163"/>
      <w:bookmarkStart w:id="49" w:name="_Toc307835201"/>
      <w:bookmarkStart w:id="50" w:name="_Toc231116118"/>
      <w:bookmarkStart w:id="51" w:name="_Toc231117639"/>
      <w:bookmarkStart w:id="52" w:name="_Toc231183284"/>
      <w:bookmarkStart w:id="53" w:name="_Toc231184273"/>
      <w:bookmarkStart w:id="54" w:name="_Toc231271194"/>
      <w:bookmarkStart w:id="55" w:name="_Toc231271231"/>
      <w:bookmarkStart w:id="56" w:name="_Toc260843273"/>
      <w:bookmarkStart w:id="57" w:name="_Toc261437262"/>
      <w:bookmarkStart w:id="58" w:name="_Toc280261591"/>
      <w:bookmarkStart w:id="59" w:name="_Toc280261653"/>
      <w:bookmarkStart w:id="60" w:name="_Toc280262255"/>
      <w:bookmarkStart w:id="61" w:name="_Toc307571510"/>
      <w:bookmarkStart w:id="62" w:name="_Toc307818861"/>
      <w:bookmarkStart w:id="63" w:name="_Toc307833865"/>
      <w:bookmarkStart w:id="64" w:name="_Toc307834870"/>
      <w:bookmarkStart w:id="65" w:name="_Toc307835164"/>
      <w:bookmarkStart w:id="66" w:name="_Toc307835202"/>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C95BF5" w:rsidRPr="0033446B" w:rsidRDefault="001717A5" w:rsidP="00D720EE">
      <w:r>
        <w:rPr>
          <w:noProof/>
        </w:rPr>
        <w:drawing>
          <wp:anchor distT="0" distB="0" distL="114300" distR="114300" simplePos="0" relativeHeight="251676672" behindDoc="1" locked="0" layoutInCell="1" allowOverlap="1">
            <wp:simplePos x="0" y="0"/>
            <wp:positionH relativeFrom="column">
              <wp:posOffset>3608705</wp:posOffset>
            </wp:positionH>
            <wp:positionV relativeFrom="paragraph">
              <wp:posOffset>64135</wp:posOffset>
            </wp:positionV>
            <wp:extent cx="1767840" cy="1479550"/>
            <wp:effectExtent l="0" t="0" r="3810" b="6350"/>
            <wp:wrapTight wrapText="bothSides">
              <wp:wrapPolygon edited="0">
                <wp:start x="0" y="0"/>
                <wp:lineTo x="0" y="21415"/>
                <wp:lineTo x="21414" y="21415"/>
                <wp:lineTo x="21414" y="0"/>
                <wp:lineTo x="0" y="0"/>
              </wp:wrapPolygon>
            </wp:wrapTight>
            <wp:docPr id="134" name="Image 134" descr="mdp oublie reinitia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dp oublie reinitialis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784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3424" behindDoc="0" locked="0" layoutInCell="1" allowOverlap="1">
                <wp:simplePos x="0" y="0"/>
                <wp:positionH relativeFrom="column">
                  <wp:posOffset>2808605</wp:posOffset>
                </wp:positionH>
                <wp:positionV relativeFrom="paragraph">
                  <wp:posOffset>405130</wp:posOffset>
                </wp:positionV>
                <wp:extent cx="417830" cy="342265"/>
                <wp:effectExtent l="0" t="0" r="0" b="0"/>
                <wp:wrapTight wrapText="bothSides">
                  <wp:wrapPolygon edited="0">
                    <wp:start x="14739" y="-1803"/>
                    <wp:lineTo x="-492" y="4208"/>
                    <wp:lineTo x="-492" y="16791"/>
                    <wp:lineTo x="14739" y="17392"/>
                    <wp:lineTo x="14739" y="22802"/>
                    <wp:lineTo x="16676" y="22802"/>
                    <wp:lineTo x="17168" y="22802"/>
                    <wp:lineTo x="22092" y="10219"/>
                    <wp:lineTo x="16676" y="-1803"/>
                    <wp:lineTo x="14739" y="-1803"/>
                  </wp:wrapPolygon>
                </wp:wrapTight>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42265"/>
                        </a:xfrm>
                        <a:prstGeom prst="rightArrow">
                          <a:avLst>
                            <a:gd name="adj1" fmla="val 50000"/>
                            <a:gd name="adj2" fmla="val 30519"/>
                          </a:avLst>
                        </a:prstGeom>
                        <a:solidFill>
                          <a:srgbClr val="FFFFFF"/>
                        </a:solidFill>
                        <a:ln w="19050">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3" style="position:absolute;margin-left:221.15pt;margin-top:31.9pt;width:32.9pt;height:26.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" strokecolor="#9c0" strokeweight="1.5pt">
                <w10:wrap type="tight"/>
              </v:shape>
            </w:pict>
          </mc:Fallback>
        </mc:AlternateContent>
      </w:r>
      <w:r>
        <w:rPr>
          <w:noProof/>
        </w:rPr>
        <w:drawing>
          <wp:anchor distT="0" distB="0" distL="114300" distR="114300" simplePos="0" relativeHeight="251674624" behindDoc="1" locked="0" layoutInCell="1" allowOverlap="1">
            <wp:simplePos x="0" y="0"/>
            <wp:positionH relativeFrom="column">
              <wp:posOffset>522605</wp:posOffset>
            </wp:positionH>
            <wp:positionV relativeFrom="paragraph">
              <wp:posOffset>27305</wp:posOffset>
            </wp:positionV>
            <wp:extent cx="1843405" cy="1522730"/>
            <wp:effectExtent l="0" t="0" r="4445" b="1270"/>
            <wp:wrapTight wrapText="bothSides">
              <wp:wrapPolygon edited="0">
                <wp:start x="0" y="0"/>
                <wp:lineTo x="0" y="21348"/>
                <wp:lineTo x="21429" y="21348"/>
                <wp:lineTo x="21429" y="0"/>
                <wp:lineTo x="0" y="0"/>
              </wp:wrapPolygon>
            </wp:wrapTight>
            <wp:docPr id="130" name="Image 130" descr="connexio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nnexion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3405"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BF5" w:rsidRPr="0033446B" w:rsidRDefault="00C95BF5" w:rsidP="00D720EE"/>
    <w:p w:rsidR="00C95BF5" w:rsidRPr="0033446B" w:rsidRDefault="00C95BF5" w:rsidP="00D720EE"/>
    <w:p w:rsidR="00C95BF5" w:rsidRPr="0033446B" w:rsidRDefault="00C95BF5" w:rsidP="00D720EE"/>
    <w:p w:rsidR="002559FA" w:rsidRPr="0033446B" w:rsidRDefault="002559FA" w:rsidP="00D720EE"/>
    <w:p w:rsidR="002559FA" w:rsidRPr="0033446B" w:rsidRDefault="002559FA" w:rsidP="00D720EE"/>
    <w:p w:rsidR="002559FA" w:rsidRPr="0033446B" w:rsidRDefault="002559FA" w:rsidP="00D720EE"/>
    <w:p w:rsidR="002559FA" w:rsidRPr="0033446B" w:rsidRDefault="002559FA" w:rsidP="00D720EE"/>
    <w:p w:rsidR="00C95BF5" w:rsidRPr="0033446B" w:rsidRDefault="00C95BF5" w:rsidP="00D720EE"/>
    <w:bookmarkStart w:id="67" w:name="_Toc307571511"/>
    <w:bookmarkStart w:id="68" w:name="_Toc307818862"/>
    <w:bookmarkStart w:id="69" w:name="_Toc307833866"/>
    <w:bookmarkStart w:id="70" w:name="_Toc307834871"/>
    <w:bookmarkStart w:id="71" w:name="_Toc307835165"/>
    <w:bookmarkStart w:id="72" w:name="_Toc307835203"/>
    <w:p w:rsidR="00C95BF5" w:rsidRPr="0033446B" w:rsidRDefault="001717A5" w:rsidP="00D720EE">
      <w:r>
        <w:rPr>
          <w:noProof/>
        </w:rPr>
        <mc:AlternateContent>
          <mc:Choice Requires="wps">
            <w:drawing>
              <wp:anchor distT="0" distB="0" distL="114300" distR="114300" simplePos="0" relativeHeight="251630592" behindDoc="0" locked="0" layoutInCell="1" allowOverlap="1">
                <wp:simplePos x="0" y="0"/>
                <wp:positionH relativeFrom="column">
                  <wp:posOffset>-2647950</wp:posOffset>
                </wp:positionH>
                <wp:positionV relativeFrom="paragraph">
                  <wp:posOffset>698500</wp:posOffset>
                </wp:positionV>
                <wp:extent cx="457200" cy="114300"/>
                <wp:effectExtent l="0" t="0" r="0" b="0"/>
                <wp:wrapNone/>
                <wp:docPr id="4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114300"/>
                        </a:xfrm>
                        <a:prstGeom prst="leftArrow">
                          <a:avLst>
                            <a:gd name="adj1" fmla="val 50000"/>
                            <a:gd name="adj2" fmla="val 100000"/>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66" style="position:absolute;margin-left:-208.5pt;margin-top:55pt;width:36pt;height:9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" fillcolor="#9c0" strokecolor="#9c0"/>
            </w:pict>
          </mc:Fallback>
        </mc:AlternateContent>
      </w:r>
      <w:bookmarkEnd w:id="67"/>
      <w:bookmarkEnd w:id="68"/>
      <w:bookmarkEnd w:id="69"/>
      <w:bookmarkEnd w:id="70"/>
      <w:bookmarkEnd w:id="71"/>
      <w:bookmarkEnd w:id="72"/>
      <w:r w:rsidR="00C95BF5" w:rsidRPr="0033446B">
        <w:t>Un courriel vous est envoyé à l’adresse de messagerie spécifiée pour vous permettre de créer un nouveau mot de passe.</w:t>
      </w:r>
    </w:p>
    <w:p w:rsidR="00C95BF5" w:rsidRPr="0033446B" w:rsidRDefault="00C95BF5" w:rsidP="00D720EE">
      <w:pPr>
        <w:pStyle w:val="Titre1"/>
        <w:numPr>
          <w:ilvl w:val="0"/>
          <w:numId w:val="2"/>
        </w:numPr>
      </w:pPr>
      <w:bookmarkStart w:id="73" w:name="_Toc313968222"/>
      <w:bookmarkStart w:id="74" w:name="_Toc318125530"/>
      <w:r w:rsidRPr="0033446B">
        <w:lastRenderedPageBreak/>
        <w:t>Personnalisation de Mezzoteam</w:t>
      </w:r>
      <w:bookmarkEnd w:id="73"/>
      <w:bookmarkEnd w:id="74"/>
    </w:p>
    <w:p w:rsidR="00C95BF5" w:rsidRPr="0033446B" w:rsidRDefault="00C95BF5" w:rsidP="00D720EE">
      <w:pPr>
        <w:pStyle w:val="Titre2"/>
      </w:pPr>
      <w:bookmarkStart w:id="75" w:name="_Toc313968223"/>
      <w:bookmarkStart w:id="76" w:name="_Toc318125531"/>
      <w:bookmarkStart w:id="77" w:name="_Toc260843275"/>
      <w:bookmarkStart w:id="78" w:name="_Toc307835205"/>
      <w:r w:rsidRPr="0033446B">
        <w:t>Accéder à un projet / espace de travail</w:t>
      </w:r>
      <w:bookmarkEnd w:id="75"/>
      <w:bookmarkEnd w:id="76"/>
    </w:p>
    <w:p w:rsidR="009929CC" w:rsidRPr="0033446B" w:rsidRDefault="00C95BF5" w:rsidP="00D720EE">
      <w:r w:rsidRPr="0033446B">
        <w:t xml:space="preserve">Pour accéder à un nouvel espace de travail à partir de </w:t>
      </w:r>
      <w:r w:rsidR="009929CC" w:rsidRPr="0033446B">
        <w:t>la page d’accueil de Mezzoteam :</w:t>
      </w:r>
    </w:p>
    <w:p w:rsidR="00C95BF5" w:rsidRPr="0033446B" w:rsidRDefault="009929CC" w:rsidP="00D720EE">
      <w:pPr>
        <w:numPr>
          <w:ilvl w:val="0"/>
          <w:numId w:val="6"/>
        </w:numPr>
      </w:pPr>
      <w:r w:rsidRPr="0033446B">
        <w:t>C</w:t>
      </w:r>
      <w:r w:rsidR="00C95BF5" w:rsidRPr="0033446B">
        <w:t xml:space="preserve">liquez sur </w:t>
      </w:r>
      <w:r w:rsidR="00C95BF5" w:rsidRPr="0033446B">
        <w:rPr>
          <w:i/>
        </w:rPr>
        <w:t>Mes espace</w:t>
      </w:r>
      <w:r w:rsidR="007207A3" w:rsidRPr="0033446B">
        <w:rPr>
          <w:i/>
        </w:rPr>
        <w:t>s</w:t>
      </w:r>
      <w:r w:rsidR="00C95BF5" w:rsidRPr="0033446B">
        <w:rPr>
          <w:i/>
        </w:rPr>
        <w:t xml:space="preserve"> de travail</w:t>
      </w:r>
      <w:r w:rsidRPr="0033446B">
        <w:t xml:space="preserve"> </w:t>
      </w:r>
      <w:r w:rsidR="001717A5">
        <w:rPr>
          <w:noProof/>
          <w:position w:val="-6"/>
        </w:rPr>
        <w:drawing>
          <wp:inline distT="0" distB="0" distL="0" distR="0">
            <wp:extent cx="1581150" cy="180975"/>
            <wp:effectExtent l="0" t="0" r="0" b="9525"/>
            <wp:docPr id="17" name="Image 1" descr="espaces rapp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es rapproch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180975"/>
                    </a:xfrm>
                    <a:prstGeom prst="rect">
                      <a:avLst/>
                    </a:prstGeom>
                    <a:noFill/>
                    <a:ln>
                      <a:noFill/>
                    </a:ln>
                  </pic:spPr>
                </pic:pic>
              </a:graphicData>
            </a:graphic>
          </wp:inline>
        </w:drawing>
      </w:r>
    </w:p>
    <w:p w:rsidR="00C95BF5" w:rsidRPr="0033446B" w:rsidRDefault="00C95BF5" w:rsidP="00D720EE">
      <w:pPr>
        <w:numPr>
          <w:ilvl w:val="0"/>
          <w:numId w:val="6"/>
        </w:numPr>
      </w:pPr>
      <w:r w:rsidRPr="0033446B">
        <w:t>Cliquez dans la liste sur l’espace de travail auquel vous souhaitez acc</w:t>
      </w:r>
      <w:r w:rsidR="009929CC" w:rsidRPr="0033446B">
        <w:t>éder</w:t>
      </w:r>
    </w:p>
    <w:p w:rsidR="00C95BF5" w:rsidRPr="0033446B" w:rsidRDefault="001717A5" w:rsidP="00D720EE">
      <w:r>
        <w:rPr>
          <w:noProof/>
        </w:rPr>
        <w:drawing>
          <wp:anchor distT="0" distB="0" distL="114300" distR="114300" simplePos="0" relativeHeight="251636736" behindDoc="1" locked="0" layoutInCell="1" allowOverlap="1">
            <wp:simplePos x="0" y="0"/>
            <wp:positionH relativeFrom="column">
              <wp:posOffset>3151505</wp:posOffset>
            </wp:positionH>
            <wp:positionV relativeFrom="paragraph">
              <wp:posOffset>71755</wp:posOffset>
            </wp:positionV>
            <wp:extent cx="2857500" cy="897890"/>
            <wp:effectExtent l="19050" t="19050" r="19050" b="1651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89789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r w:rsidRPr="0033446B">
        <w:t xml:space="preserve">Pour accéder à un espace de travail que vous avez déjà visité, à partir de la page d’accueil de Mezzoteam, cliquez sur le nom de l’espace de </w:t>
      </w:r>
      <w:r w:rsidR="000F7B4F" w:rsidRPr="0033446B">
        <w:t>travail dans le carrousel des</w:t>
      </w:r>
      <w:r w:rsidRPr="0033446B">
        <w:t xml:space="preserve"> derniers espaces de travail ouverts.</w:t>
      </w:r>
    </w:p>
    <w:p w:rsidR="009A4AAA" w:rsidRPr="0033446B" w:rsidRDefault="009A4AAA" w:rsidP="00D720EE"/>
    <w:p w:rsidR="00C95BF5" w:rsidRPr="0033446B" w:rsidRDefault="00C95BF5" w:rsidP="00D720EE">
      <w:r w:rsidRPr="0033446B">
        <w:t>Pour revenir à la</w:t>
      </w:r>
      <w:r w:rsidR="00194DA6" w:rsidRPr="0033446B">
        <w:t xml:space="preserve"> page d’accueil Mezzoteam</w:t>
      </w:r>
      <w:r w:rsidRPr="0033446B">
        <w:t xml:space="preserve">, cliquez sur </w:t>
      </w:r>
      <w:r w:rsidR="001717A5">
        <w:rPr>
          <w:noProof/>
          <w:position w:val="-6"/>
        </w:rPr>
        <w:drawing>
          <wp:inline distT="0" distB="0" distL="0" distR="0">
            <wp:extent cx="219075" cy="228600"/>
            <wp:effectExtent l="0" t="0" r="9525" b="0"/>
            <wp:docPr id="16" name="Image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3446B">
        <w:t xml:space="preserve"> dans le bandeau supérieur gauche.</w:t>
      </w:r>
    </w:p>
    <w:p w:rsidR="00C95BF5" w:rsidRPr="0033446B" w:rsidRDefault="00C95BF5" w:rsidP="00D720EE">
      <w:bookmarkStart w:id="79" w:name="_Toc260843277"/>
      <w:bookmarkStart w:id="80" w:name="_Toc307835207"/>
    </w:p>
    <w:bookmarkEnd w:id="79"/>
    <w:bookmarkEnd w:id="80"/>
    <w:p w:rsidR="00C95BF5" w:rsidRPr="0033446B" w:rsidRDefault="00D720EE" w:rsidP="00D720EE">
      <w:r w:rsidRPr="0017081C">
        <w:rPr>
          <w:b/>
          <w:color w:val="0092D7"/>
        </w:rPr>
        <w:t>Nota :</w:t>
      </w:r>
      <w:r w:rsidRPr="0033446B">
        <w:t xml:space="preserve"> </w:t>
      </w:r>
      <w:r w:rsidR="00C95BF5" w:rsidRPr="0033446B">
        <w:t xml:space="preserve">Si vous utilisez Mezzoteam sur plusieurs projets, </w:t>
      </w:r>
      <w:r w:rsidRPr="0033446B">
        <w:t xml:space="preserve">vous </w:t>
      </w:r>
      <w:r w:rsidR="00C95BF5" w:rsidRPr="0033446B">
        <w:t>accéde</w:t>
      </w:r>
      <w:r w:rsidRPr="0033446B">
        <w:t>re</w:t>
      </w:r>
      <w:r w:rsidR="00C95BF5" w:rsidRPr="0033446B">
        <w:t>z à tous vos espaces de travail avec le même identifiant et le même mot de passe, sans vous déconnecter.</w:t>
      </w:r>
    </w:p>
    <w:p w:rsidR="00F218AA" w:rsidRPr="0033446B" w:rsidRDefault="00F218AA" w:rsidP="00D720EE"/>
    <w:p w:rsidR="00C95BF5" w:rsidRPr="0033446B" w:rsidRDefault="00C95BF5" w:rsidP="00D720EE">
      <w:pPr>
        <w:pStyle w:val="Titre2"/>
      </w:pPr>
      <w:bookmarkStart w:id="81" w:name="_Toc313968224"/>
      <w:bookmarkStart w:id="82" w:name="_Toc318125532"/>
      <w:r w:rsidRPr="0033446B">
        <w:t>Per</w:t>
      </w:r>
      <w:r w:rsidR="00AA01F5" w:rsidRPr="0033446B">
        <w:t>son</w:t>
      </w:r>
      <w:r w:rsidR="00F86943" w:rsidRPr="0033446B">
        <w:t>naliser son espace</w:t>
      </w:r>
      <w:r w:rsidRPr="0033446B">
        <w:t xml:space="preserve"> Mezzoteam</w:t>
      </w:r>
      <w:bookmarkEnd w:id="81"/>
      <w:bookmarkEnd w:id="82"/>
    </w:p>
    <w:p w:rsidR="004E4A87" w:rsidRPr="0033446B" w:rsidRDefault="004E4A87" w:rsidP="00D720EE">
      <w:pPr>
        <w:pStyle w:val="Titre3"/>
      </w:pPr>
      <w:r w:rsidRPr="0033446B">
        <w:t>Personnaliser la page d’accueil</w:t>
      </w:r>
    </w:p>
    <w:p w:rsidR="00C95BF5" w:rsidRPr="0033446B" w:rsidRDefault="00426D5D" w:rsidP="0017081C">
      <w:pPr>
        <w:spacing w:after="120"/>
      </w:pPr>
      <w:r w:rsidRPr="0033446B">
        <w:t>Vous pouvez personnaliser l</w:t>
      </w:r>
      <w:r w:rsidR="00C95BF5" w:rsidRPr="0033446B">
        <w:t xml:space="preserve">es widgets, modules interactifs, </w:t>
      </w:r>
      <w:r w:rsidRPr="0033446B">
        <w:t xml:space="preserve">présents </w:t>
      </w:r>
      <w:r w:rsidR="00C95BF5" w:rsidRPr="0033446B">
        <w:t xml:space="preserve">sur la page d’accueil </w:t>
      </w:r>
      <w:r w:rsidRPr="0033446B">
        <w:t xml:space="preserve">de </w:t>
      </w:r>
      <w:r w:rsidR="00C95BF5" w:rsidRPr="0033446B">
        <w:t>Mezzoteam. Pour ce faire :</w:t>
      </w:r>
    </w:p>
    <w:p w:rsidR="00C95BF5" w:rsidRPr="0033446B" w:rsidRDefault="00C95BF5" w:rsidP="00D720EE">
      <w:pPr>
        <w:numPr>
          <w:ilvl w:val="0"/>
          <w:numId w:val="6"/>
        </w:numPr>
      </w:pPr>
      <w:r w:rsidRPr="0033446B">
        <w:t xml:space="preserve">Cliquez sur </w:t>
      </w:r>
      <w:r w:rsidR="00984F79" w:rsidRPr="0033446B">
        <w:t>« </w:t>
      </w:r>
      <w:r w:rsidRPr="0033446B">
        <w:rPr>
          <w:b/>
        </w:rPr>
        <w:t>Modifier</w:t>
      </w:r>
      <w:r w:rsidR="00984F79" w:rsidRPr="0033446B">
        <w:t> » dans le bandeau supérieur droit</w:t>
      </w:r>
      <w:r w:rsidR="00426D5D" w:rsidRPr="0033446B">
        <w:t xml:space="preserve"> (sous le bouton de déconnexion)</w:t>
      </w:r>
    </w:p>
    <w:p w:rsidR="0008548C" w:rsidRPr="0033446B" w:rsidRDefault="0008548C" w:rsidP="00D720EE">
      <w:pPr>
        <w:numPr>
          <w:ilvl w:val="0"/>
          <w:numId w:val="6"/>
        </w:numPr>
      </w:pPr>
      <w:r w:rsidRPr="0033446B">
        <w:t>Dans</w:t>
      </w:r>
      <w:r w:rsidR="009D7FF5">
        <w:t xml:space="preserve"> la barre de titre</w:t>
      </w:r>
      <w:r w:rsidRPr="0033446B">
        <w:t xml:space="preserve"> du</w:t>
      </w:r>
      <w:r w:rsidR="00C95BF5" w:rsidRPr="0033446B">
        <w:t xml:space="preserve"> widget</w:t>
      </w:r>
      <w:r w:rsidRPr="0033446B">
        <w:t xml:space="preserve"> à modifier</w:t>
      </w:r>
      <w:r w:rsidR="00C95BF5" w:rsidRPr="0033446B">
        <w:t xml:space="preserve">, cliquez sur </w:t>
      </w:r>
      <w:r w:rsidRPr="0033446B">
        <w:t>l’icône d’</w:t>
      </w:r>
      <w:r w:rsidR="00984F79" w:rsidRPr="0033446B">
        <w:t>engrenages</w:t>
      </w:r>
    </w:p>
    <w:p w:rsidR="00B47E87" w:rsidRPr="0033446B" w:rsidRDefault="001717A5" w:rsidP="0025330B">
      <w:pPr>
        <w:jc w:val="center"/>
      </w:pPr>
      <w:r>
        <w:rPr>
          <w:noProof/>
        </w:rPr>
        <mc:AlternateContent>
          <mc:Choice Requires="wpg">
            <w:drawing>
              <wp:anchor distT="0" distB="0" distL="114300" distR="114300" simplePos="0" relativeHeight="251637760" behindDoc="0" locked="0" layoutInCell="1" allowOverlap="1">
                <wp:simplePos x="0" y="0"/>
                <wp:positionH relativeFrom="column">
                  <wp:posOffset>4627880</wp:posOffset>
                </wp:positionH>
                <wp:positionV relativeFrom="paragraph">
                  <wp:posOffset>43815</wp:posOffset>
                </wp:positionV>
                <wp:extent cx="1092200" cy="209550"/>
                <wp:effectExtent l="0" t="0" r="0" b="0"/>
                <wp:wrapNone/>
                <wp:docPr id="3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209550"/>
                          <a:chOff x="7721" y="10152"/>
                          <a:chExt cx="1720" cy="330"/>
                        </a:xfrm>
                      </wpg:grpSpPr>
                      <wps:wsp>
                        <wps:cNvPr id="38" name="AutoShape 63"/>
                        <wps:cNvSpPr>
                          <a:spLocks noChangeArrowheads="1"/>
                        </wps:cNvSpPr>
                        <wps:spPr bwMode="auto">
                          <a:xfrm>
                            <a:off x="8721" y="10197"/>
                            <a:ext cx="720" cy="180"/>
                          </a:xfrm>
                          <a:prstGeom prst="leftArrow">
                            <a:avLst>
                              <a:gd name="adj1" fmla="val 50000"/>
                              <a:gd name="adj2" fmla="val 100000"/>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wps:wsp>
                        <wps:cNvPr id="39" name="Oval 64"/>
                        <wps:cNvSpPr>
                          <a:spLocks noChangeArrowheads="1"/>
                        </wps:cNvSpPr>
                        <wps:spPr bwMode="auto">
                          <a:xfrm>
                            <a:off x="7721" y="10152"/>
                            <a:ext cx="540" cy="330"/>
                          </a:xfrm>
                          <a:prstGeom prst="ellipse">
                            <a:avLst/>
                          </a:prstGeom>
                          <a:noFill/>
                          <a:ln w="19050" algn="ctr">
                            <a:solidFill>
                              <a:srgbClr val="99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364.4pt;margin-top:3.45pt;width:86pt;height:16.5pt;z-index:251637760" coordorigin="7721,10152" coordsize="17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">
                <v:shape id="AutoShape 63" o:spid="_x0000_s1027" type="#_x0000_t66" style="position:absolute;left:8721;top:10197;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lcEA&#10;AADbAAAADwAAAGRycy9kb3ducmV2LnhtbERPz2vCMBS+D/wfwhO8ranTiXTGIhNhIGNYPWy3R/LW&#10;ljYvtclq/e+Xw2DHj+/3Jh9tKwbqfe1YwTxJQRBrZ2ouFVzOh8c1CB+QDbaOScGdPOTbycMGM+Nu&#10;fKKhCKWIIewzVFCF0GVSel2RRZ+4jjhy3663GCLsS2l6vMVw28qnNF1JizXHhgo7eq1IN8WPVVA0&#10;adDXZ8133H8M71/kjp+LpVKz6bh7ARFoDP/iP/ebUbCIY+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aPpXBAAAA2wAAAA8AAAAAAAAAAAAAAAAAmAIAAGRycy9kb3du&#10;cmV2LnhtbFBLBQYAAAAABAAEAPUAAACGAwAAAAA=&#10;" fillcolor="#9c0" strokecolor="#9c0"/>
                <v:oval id="Oval 64" o:spid="_x0000_s1028" style="position:absolute;left:7721;top:10152;width:5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dQ8QA&#10;AADbAAAADwAAAGRycy9kb3ducmV2LnhtbESP3WoCMRSE7wt9h3AK3tVs/Vl0NUrRCioW/HuAw+Z0&#10;d+nmZNmkGt/eCEIvh5n5hpnOg6nFhVpXWVbw0U1AEOdWV1woOJ9W7yMQziNrrC2Tghs5mM9eX6aY&#10;aXvlA12OvhARwi5DBaX3TSaly0sy6Lq2IY7ej20N+ijbQuoWrxFuatlLklQarDgulNjQoqT89/hn&#10;FHztQrrnxfdSr7cp74IZDs5+o1TnLXxOQHgK/j/8bK+1gv4Y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WXUPEAAAA2wAAAA8AAAAAAAAAAAAAAAAAmAIAAGRycy9k&#10;b3ducmV2LnhtbFBLBQYAAAAABAAEAPUAAACJAwAAAAA=&#10;" filled="f" strokecolor="#9c0" strokeweight="1.5pt"/>
              </v:group>
            </w:pict>
          </mc:Fallback>
        </mc:AlternateContent>
      </w:r>
      <w:r>
        <w:rPr>
          <w:noProof/>
        </w:rPr>
        <w:drawing>
          <wp:inline distT="0" distB="0" distL="0" distR="0">
            <wp:extent cx="4505325" cy="257175"/>
            <wp:effectExtent l="0" t="0" r="9525" b="9525"/>
            <wp:docPr id="15" name="Image 3" descr="widget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get bar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5325" cy="257175"/>
                    </a:xfrm>
                    <a:prstGeom prst="rect">
                      <a:avLst/>
                    </a:prstGeom>
                    <a:noFill/>
                    <a:ln>
                      <a:noFill/>
                    </a:ln>
                  </pic:spPr>
                </pic:pic>
              </a:graphicData>
            </a:graphic>
          </wp:inline>
        </w:drawing>
      </w:r>
    </w:p>
    <w:p w:rsidR="00C95BF5" w:rsidRPr="0033446B" w:rsidRDefault="00B47E87" w:rsidP="00D720EE">
      <w:pPr>
        <w:numPr>
          <w:ilvl w:val="0"/>
          <w:numId w:val="6"/>
        </w:numPr>
      </w:pPr>
      <w:r w:rsidRPr="0033446B">
        <w:t xml:space="preserve">Cliquez sur </w:t>
      </w:r>
      <w:r w:rsidR="00B20ABE" w:rsidRPr="0033446B">
        <w:t>« </w:t>
      </w:r>
      <w:r w:rsidRPr="0033446B">
        <w:rPr>
          <w:b/>
        </w:rPr>
        <w:t>OK</w:t>
      </w:r>
      <w:r w:rsidR="00B20ABE" w:rsidRPr="0033446B">
        <w:t> »</w:t>
      </w:r>
      <w:r w:rsidR="00F94650" w:rsidRPr="0033446B">
        <w:t xml:space="preserve"> pour </w:t>
      </w:r>
      <w:r w:rsidR="002C0132" w:rsidRPr="0033446B">
        <w:t>enregist</w:t>
      </w:r>
      <w:r w:rsidR="00F94650" w:rsidRPr="0033446B">
        <w:t>r</w:t>
      </w:r>
      <w:r w:rsidRPr="0033446B">
        <w:t>er vo</w:t>
      </w:r>
      <w:r w:rsidR="00C95BF5" w:rsidRPr="0033446B">
        <w:t>s modifications</w:t>
      </w:r>
    </w:p>
    <w:p w:rsidR="00F94650" w:rsidRPr="0033446B" w:rsidRDefault="005A0D94" w:rsidP="00D720EE">
      <w:pPr>
        <w:numPr>
          <w:ilvl w:val="0"/>
          <w:numId w:val="6"/>
        </w:numPr>
      </w:pPr>
      <w:r w:rsidRPr="0033446B">
        <w:t>Dans le bandeau supérieur droit, c</w:t>
      </w:r>
      <w:r w:rsidR="00F94650" w:rsidRPr="0033446B">
        <w:t xml:space="preserve">liquez sur </w:t>
      </w:r>
      <w:r w:rsidR="000B769B" w:rsidRPr="0033446B">
        <w:t>« </w:t>
      </w:r>
      <w:r w:rsidR="00F94650" w:rsidRPr="0033446B">
        <w:rPr>
          <w:b/>
        </w:rPr>
        <w:t>Fermer</w:t>
      </w:r>
      <w:r w:rsidR="000B769B" w:rsidRPr="0033446B">
        <w:t> »</w:t>
      </w:r>
      <w:r w:rsidR="00F94650" w:rsidRPr="0033446B">
        <w:t xml:space="preserve"> pour conserver vos modifications</w:t>
      </w:r>
      <w:r w:rsidR="00194DA6" w:rsidRPr="0033446B">
        <w:t xml:space="preserve">, ou sur </w:t>
      </w:r>
      <w:r w:rsidR="002C0132" w:rsidRPr="0033446B">
        <w:t>« </w:t>
      </w:r>
      <w:r w:rsidR="00194DA6" w:rsidRPr="0033446B">
        <w:rPr>
          <w:b/>
        </w:rPr>
        <w:t>Annuler</w:t>
      </w:r>
      <w:r w:rsidR="002C0132" w:rsidRPr="0033446B">
        <w:t> »</w:t>
      </w:r>
      <w:r w:rsidR="00194DA6" w:rsidRPr="0033446B">
        <w:t xml:space="preserve"> pour revenir au paramétrage par défaut</w:t>
      </w:r>
    </w:p>
    <w:p w:rsidR="00C95BF5" w:rsidRPr="0033446B" w:rsidRDefault="00C95BF5" w:rsidP="00D720EE"/>
    <w:p w:rsidR="004E4A87" w:rsidRPr="0033446B" w:rsidRDefault="004E4A87" w:rsidP="00D720EE">
      <w:pPr>
        <w:pStyle w:val="Titre3"/>
      </w:pPr>
      <w:r w:rsidRPr="0033446B">
        <w:t>Préférences utilisateur</w:t>
      </w:r>
    </w:p>
    <w:p w:rsidR="00C95BF5" w:rsidRPr="0033446B" w:rsidRDefault="00C95BF5" w:rsidP="00C06CC3">
      <w:pPr>
        <w:spacing w:after="120"/>
      </w:pPr>
      <w:r w:rsidRPr="0033446B">
        <w:t xml:space="preserve">Vous pouvez </w:t>
      </w:r>
      <w:r w:rsidR="00A570AE" w:rsidRPr="0033446B">
        <w:t>modifier</w:t>
      </w:r>
      <w:r w:rsidRPr="0033446B">
        <w:t xml:space="preserve"> vos préférences d’affichage du nombre de lignes présentées dans une liste de documents. Pour ce faire :</w:t>
      </w:r>
    </w:p>
    <w:p w:rsidR="00C95BF5" w:rsidRPr="0033446B" w:rsidRDefault="00C95BF5" w:rsidP="00D720EE">
      <w:pPr>
        <w:numPr>
          <w:ilvl w:val="0"/>
          <w:numId w:val="6"/>
        </w:numPr>
      </w:pPr>
      <w:r w:rsidRPr="0033446B">
        <w:t xml:space="preserve">Cliquez sur </w:t>
      </w:r>
      <w:r w:rsidR="00A570AE" w:rsidRPr="0033446B">
        <w:t>« </w:t>
      </w:r>
      <w:r w:rsidRPr="0033446B">
        <w:rPr>
          <w:b/>
        </w:rPr>
        <w:t>Préférences</w:t>
      </w:r>
      <w:r w:rsidR="00A570AE" w:rsidRPr="0033446B">
        <w:t> » dans le bandeau</w:t>
      </w:r>
      <w:r w:rsidRPr="0033446B">
        <w:t xml:space="preserve"> supérieur droit</w:t>
      </w:r>
      <w:r w:rsidR="008E17DE">
        <w:t xml:space="preserve"> </w:t>
      </w:r>
    </w:p>
    <w:p w:rsidR="00C95BF5" w:rsidRPr="0033446B" w:rsidRDefault="00A570AE" w:rsidP="00D720EE">
      <w:pPr>
        <w:numPr>
          <w:ilvl w:val="0"/>
          <w:numId w:val="6"/>
        </w:numPr>
      </w:pPr>
      <w:r w:rsidRPr="0033446B">
        <w:t>Dans l’onglet « </w:t>
      </w:r>
      <w:r w:rsidRPr="0033446B">
        <w:rPr>
          <w:b/>
        </w:rPr>
        <w:t>Affichage</w:t>
      </w:r>
      <w:r w:rsidRPr="0033446B">
        <w:t> », cliquez sur « </w:t>
      </w:r>
      <w:r w:rsidRPr="0033446B">
        <w:rPr>
          <w:b/>
        </w:rPr>
        <w:t>Modifier</w:t>
      </w:r>
      <w:r w:rsidRPr="0033446B">
        <w:t> »</w:t>
      </w:r>
    </w:p>
    <w:p w:rsidR="00C95BF5" w:rsidRPr="0033446B" w:rsidRDefault="00C95BF5" w:rsidP="00D720EE">
      <w:pPr>
        <w:numPr>
          <w:ilvl w:val="0"/>
          <w:numId w:val="6"/>
        </w:numPr>
      </w:pPr>
      <w:r w:rsidRPr="0033446B">
        <w:t>Sélectionnez le nombre de lignes souhaité</w:t>
      </w:r>
      <w:r w:rsidR="001A1D4F" w:rsidRPr="0033446B">
        <w:t xml:space="preserve"> </w:t>
      </w:r>
    </w:p>
    <w:p w:rsidR="00C95BF5" w:rsidRPr="0033446B" w:rsidRDefault="00C95BF5" w:rsidP="00D720EE">
      <w:pPr>
        <w:numPr>
          <w:ilvl w:val="0"/>
          <w:numId w:val="6"/>
        </w:numPr>
      </w:pPr>
      <w:r w:rsidRPr="0033446B">
        <w:t xml:space="preserve">Cliquez sur </w:t>
      </w:r>
      <w:r w:rsidR="00A570AE" w:rsidRPr="0033446B">
        <w:t>« </w:t>
      </w:r>
      <w:r w:rsidR="00901486">
        <w:rPr>
          <w:b/>
        </w:rPr>
        <w:t>OK</w:t>
      </w:r>
      <w:r w:rsidR="00A570AE" w:rsidRPr="0033446B">
        <w:t> »</w:t>
      </w:r>
    </w:p>
    <w:p w:rsidR="00A570AE" w:rsidRPr="0033446B" w:rsidRDefault="00FE73B9" w:rsidP="00D720EE">
      <w:pPr>
        <w:numPr>
          <w:ilvl w:val="0"/>
          <w:numId w:val="6"/>
        </w:numPr>
      </w:pPr>
      <w:r w:rsidRPr="0033446B">
        <w:t>Ferm</w:t>
      </w:r>
      <w:r w:rsidR="00EE31EB" w:rsidRPr="0033446B">
        <w:t>ez votre fiche personnelle</w:t>
      </w:r>
    </w:p>
    <w:p w:rsidR="00C95BF5" w:rsidRPr="0033446B" w:rsidRDefault="00C13F88" w:rsidP="00D720EE">
      <w:r w:rsidRPr="0033446B">
        <w:br w:type="page"/>
      </w:r>
    </w:p>
    <w:p w:rsidR="00C95BF5" w:rsidRPr="0033446B" w:rsidRDefault="00C95BF5" w:rsidP="00D720EE">
      <w:pPr>
        <w:pStyle w:val="Titre2"/>
      </w:pPr>
      <w:bookmarkStart w:id="83" w:name="_Toc313968225"/>
      <w:bookmarkStart w:id="84" w:name="_Toc318125533"/>
      <w:r w:rsidRPr="0033446B">
        <w:lastRenderedPageBreak/>
        <w:t>Modifier ses informations personnelles</w:t>
      </w:r>
      <w:bookmarkEnd w:id="77"/>
      <w:bookmarkEnd w:id="78"/>
      <w:bookmarkEnd w:id="83"/>
      <w:bookmarkEnd w:id="84"/>
    </w:p>
    <w:p w:rsidR="00C95BF5" w:rsidRPr="0033446B" w:rsidRDefault="001717A5" w:rsidP="00D720EE">
      <w:r>
        <w:rPr>
          <w:noProof/>
        </w:rPr>
        <w:drawing>
          <wp:anchor distT="0" distB="0" distL="114300" distR="114300" simplePos="0" relativeHeight="251638784" behindDoc="1" locked="0" layoutInCell="1" allowOverlap="1">
            <wp:simplePos x="0" y="0"/>
            <wp:positionH relativeFrom="column">
              <wp:posOffset>3781425</wp:posOffset>
            </wp:positionH>
            <wp:positionV relativeFrom="paragraph">
              <wp:posOffset>276225</wp:posOffset>
            </wp:positionV>
            <wp:extent cx="1998980" cy="2514600"/>
            <wp:effectExtent l="19050" t="19050" r="20320" b="19050"/>
            <wp:wrapTight wrapText="bothSides">
              <wp:wrapPolygon edited="0">
                <wp:start x="-206" y="-164"/>
                <wp:lineTo x="-206" y="21600"/>
                <wp:lineTo x="21614" y="21600"/>
                <wp:lineTo x="21614" y="-164"/>
                <wp:lineTo x="-206" y="-164"/>
              </wp:wrapPolygon>
            </wp:wrapTight>
            <wp:docPr id="65" name="Image 65" descr="fiche p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che pers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980" cy="251460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Pour le bon déroulement du projet, il est important pour chaque utilisateur de Mezzoteam de remplir sa fiche contact avec ses coordonnées complètes. Pour ce faire :</w:t>
      </w:r>
    </w:p>
    <w:p w:rsidR="00C13F88" w:rsidRPr="0033446B" w:rsidRDefault="001717A5" w:rsidP="00D720EE">
      <w:r>
        <w:rPr>
          <w:noProof/>
        </w:rPr>
        <mc:AlternateContent>
          <mc:Choice Requires="wps">
            <w:drawing>
              <wp:anchor distT="0" distB="0" distL="114300" distR="114300" simplePos="0" relativeHeight="251632640" behindDoc="0" locked="0" layoutInCell="1" allowOverlap="1">
                <wp:simplePos x="0" y="0"/>
                <wp:positionH relativeFrom="column">
                  <wp:posOffset>3265805</wp:posOffset>
                </wp:positionH>
                <wp:positionV relativeFrom="paragraph">
                  <wp:posOffset>97155</wp:posOffset>
                </wp:positionV>
                <wp:extent cx="457200" cy="114300"/>
                <wp:effectExtent l="0" t="0" r="0" b="0"/>
                <wp:wrapNone/>
                <wp:docPr id="3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114300"/>
                        </a:xfrm>
                        <a:prstGeom prst="leftArrow">
                          <a:avLst>
                            <a:gd name="adj1" fmla="val 50000"/>
                            <a:gd name="adj2" fmla="val 100000"/>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66" style="position:absolute;margin-left:257.15pt;margin-top:7.65pt;width:36pt;height:9pt;rotation:18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" fillcolor="#9c0" strokecolor="#9c0"/>
            </w:pict>
          </mc:Fallback>
        </mc:AlternateContent>
      </w:r>
    </w:p>
    <w:p w:rsidR="00C13F88" w:rsidRPr="0033446B" w:rsidRDefault="00C13F88" w:rsidP="00C13F88">
      <w:pPr>
        <w:numPr>
          <w:ilvl w:val="0"/>
          <w:numId w:val="6"/>
        </w:numPr>
      </w:pPr>
      <w:r w:rsidRPr="0033446B">
        <w:t>Cliquez sur « </w:t>
      </w:r>
      <w:r w:rsidRPr="0033446B">
        <w:rPr>
          <w:b/>
        </w:rPr>
        <w:t>Préférences</w:t>
      </w:r>
      <w:r w:rsidRPr="0033446B">
        <w:t> » dans le bandeau supérieur droit</w:t>
      </w:r>
    </w:p>
    <w:p w:rsidR="00974619" w:rsidRPr="0033446B" w:rsidRDefault="00974619" w:rsidP="00C13F88">
      <w:pPr>
        <w:rPr>
          <w:sz w:val="16"/>
          <w:szCs w:val="16"/>
        </w:rPr>
      </w:pPr>
    </w:p>
    <w:p w:rsidR="00C13F88" w:rsidRPr="0033446B" w:rsidRDefault="00C13F88" w:rsidP="00D720EE">
      <w:r w:rsidRPr="0033446B">
        <w:t>ou bien</w:t>
      </w:r>
      <w:r w:rsidR="00974619" w:rsidRPr="0033446B">
        <w:t> :</w:t>
      </w:r>
    </w:p>
    <w:p w:rsidR="00974619" w:rsidRPr="0033446B" w:rsidRDefault="00974619" w:rsidP="00D720EE">
      <w:pPr>
        <w:rPr>
          <w:sz w:val="16"/>
          <w:szCs w:val="16"/>
        </w:rPr>
      </w:pPr>
    </w:p>
    <w:p w:rsidR="00C95BF5" w:rsidRPr="0033446B" w:rsidRDefault="00C95BF5" w:rsidP="00D720EE">
      <w:pPr>
        <w:numPr>
          <w:ilvl w:val="0"/>
          <w:numId w:val="6"/>
        </w:numPr>
      </w:pPr>
      <w:r w:rsidRPr="0033446B">
        <w:t>Rendez-vous dans la rubrique « </w:t>
      </w:r>
      <w:r w:rsidRPr="0033446B">
        <w:rPr>
          <w:b/>
        </w:rPr>
        <w:t>Annuaire</w:t>
      </w:r>
      <w:r w:rsidRPr="0033446B">
        <w:t> »</w:t>
      </w:r>
    </w:p>
    <w:p w:rsidR="00C95BF5" w:rsidRPr="0033446B" w:rsidRDefault="00C95BF5" w:rsidP="00D720EE">
      <w:pPr>
        <w:numPr>
          <w:ilvl w:val="0"/>
          <w:numId w:val="6"/>
        </w:numPr>
      </w:pPr>
      <w:r w:rsidRPr="0033446B">
        <w:t>Cliquez sur votre nom dans la liste des utilisateurs de l’annuaire</w:t>
      </w:r>
    </w:p>
    <w:p w:rsidR="00C95BF5" w:rsidRPr="0033446B" w:rsidRDefault="00C13F88" w:rsidP="00D720EE">
      <w:pPr>
        <w:numPr>
          <w:ilvl w:val="0"/>
          <w:numId w:val="6"/>
        </w:numPr>
      </w:pPr>
      <w:r w:rsidRPr="0033446B">
        <w:t>Dans l’onglet « </w:t>
      </w:r>
      <w:r w:rsidRPr="0033446B">
        <w:rPr>
          <w:b/>
        </w:rPr>
        <w:t>Général</w:t>
      </w:r>
      <w:r w:rsidRPr="0033446B">
        <w:t> », c</w:t>
      </w:r>
      <w:r w:rsidR="00C95BF5" w:rsidRPr="0033446B">
        <w:t>liquez sur « </w:t>
      </w:r>
      <w:r w:rsidRPr="0033446B">
        <w:rPr>
          <w:b/>
        </w:rPr>
        <w:t>Modifi</w:t>
      </w:r>
      <w:r w:rsidR="00C95BF5" w:rsidRPr="0033446B">
        <w:rPr>
          <w:b/>
        </w:rPr>
        <w:t>er</w:t>
      </w:r>
      <w:r w:rsidRPr="0033446B">
        <w:t> »</w:t>
      </w:r>
    </w:p>
    <w:p w:rsidR="00C95BF5" w:rsidRPr="0033446B" w:rsidRDefault="00C95BF5" w:rsidP="00D720EE">
      <w:pPr>
        <w:numPr>
          <w:ilvl w:val="0"/>
          <w:numId w:val="6"/>
        </w:numPr>
      </w:pPr>
      <w:r w:rsidRPr="0033446B">
        <w:t>Renseignez vos coordonnées</w:t>
      </w:r>
    </w:p>
    <w:p w:rsidR="00C95BF5" w:rsidRPr="0033446B" w:rsidRDefault="00C95BF5" w:rsidP="00D720EE">
      <w:pPr>
        <w:numPr>
          <w:ilvl w:val="0"/>
          <w:numId w:val="6"/>
        </w:numPr>
      </w:pPr>
      <w:r w:rsidRPr="0033446B">
        <w:t>Cliquez sur « </w:t>
      </w:r>
      <w:r w:rsidR="00901486">
        <w:rPr>
          <w:b/>
        </w:rPr>
        <w:t>OK</w:t>
      </w:r>
      <w:r w:rsidRPr="0033446B">
        <w:t> »</w:t>
      </w:r>
    </w:p>
    <w:p w:rsidR="00C95BF5" w:rsidRPr="0033446B" w:rsidRDefault="00C95BF5" w:rsidP="00D720EE">
      <w:pPr>
        <w:numPr>
          <w:ilvl w:val="0"/>
          <w:numId w:val="6"/>
        </w:numPr>
      </w:pPr>
      <w:r w:rsidRPr="0033446B">
        <w:t>Fermez votre fiche</w:t>
      </w:r>
      <w:r w:rsidR="00EE31EB" w:rsidRPr="0033446B">
        <w:t xml:space="preserve"> personnelle</w:t>
      </w:r>
    </w:p>
    <w:p w:rsidR="00C95BF5" w:rsidRPr="0033446B" w:rsidRDefault="00C95BF5" w:rsidP="00D720EE"/>
    <w:p w:rsidR="00C95BF5" w:rsidRPr="0033446B" w:rsidRDefault="00C95BF5" w:rsidP="00D720EE">
      <w:pPr>
        <w:pStyle w:val="Titre2"/>
      </w:pPr>
      <w:bookmarkStart w:id="85" w:name="_Toc260843276"/>
      <w:bookmarkStart w:id="86" w:name="_Toc307835206"/>
      <w:bookmarkStart w:id="87" w:name="_Toc313968226"/>
      <w:bookmarkStart w:id="88" w:name="_Toc318125534"/>
      <w:r w:rsidRPr="0033446B">
        <w:t>Modifier son mot de passe</w:t>
      </w:r>
      <w:bookmarkEnd w:id="85"/>
      <w:bookmarkEnd w:id="86"/>
      <w:bookmarkEnd w:id="87"/>
      <w:bookmarkEnd w:id="88"/>
    </w:p>
    <w:p w:rsidR="00C95BF5" w:rsidRPr="0033446B" w:rsidRDefault="00C95BF5" w:rsidP="00DD3205">
      <w:pPr>
        <w:spacing w:after="120"/>
      </w:pPr>
      <w:r w:rsidRPr="0033446B">
        <w:t>Vous pouvez modifier votre mot de passe à tout moment</w:t>
      </w:r>
      <w:r w:rsidR="00AA031B" w:rsidRPr="0033446B">
        <w:t>. Pour ce faire</w:t>
      </w:r>
      <w:r w:rsidRPr="0033446B">
        <w:t> :</w:t>
      </w:r>
    </w:p>
    <w:p w:rsidR="00C95BF5" w:rsidRPr="0033446B" w:rsidRDefault="001717A5" w:rsidP="00D720EE">
      <w:pPr>
        <w:numPr>
          <w:ilvl w:val="0"/>
          <w:numId w:val="6"/>
        </w:numPr>
      </w:pPr>
      <w:r>
        <w:rPr>
          <w:noProof/>
        </w:rPr>
        <w:drawing>
          <wp:anchor distT="0" distB="0" distL="114300" distR="114300" simplePos="0" relativeHeight="251639808" behindDoc="1" locked="0" layoutInCell="1" allowOverlap="1">
            <wp:simplePos x="0" y="0"/>
            <wp:positionH relativeFrom="column">
              <wp:posOffset>51435</wp:posOffset>
            </wp:positionH>
            <wp:positionV relativeFrom="paragraph">
              <wp:posOffset>274320</wp:posOffset>
            </wp:positionV>
            <wp:extent cx="5762625" cy="238125"/>
            <wp:effectExtent l="19050" t="19050" r="28575" b="28575"/>
            <wp:wrapTight wrapText="bothSides">
              <wp:wrapPolygon edited="0">
                <wp:start x="-71" y="-1728"/>
                <wp:lineTo x="-71" y="22464"/>
                <wp:lineTo x="21636" y="22464"/>
                <wp:lineTo x="21636" y="-1728"/>
                <wp:lineTo x="-71" y="-1728"/>
              </wp:wrapPolygon>
            </wp:wrapTight>
            <wp:docPr id="66" name="Image 66" descr="bandeau supe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ndeau superie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3812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1616" behindDoc="0" locked="0" layoutInCell="1" allowOverlap="1">
                <wp:simplePos x="0" y="0"/>
                <wp:positionH relativeFrom="column">
                  <wp:posOffset>4558030</wp:posOffset>
                </wp:positionH>
                <wp:positionV relativeFrom="paragraph">
                  <wp:posOffset>271145</wp:posOffset>
                </wp:positionV>
                <wp:extent cx="571500" cy="228600"/>
                <wp:effectExtent l="0" t="0" r="0" b="0"/>
                <wp:wrapNone/>
                <wp:docPr id="35"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19050">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358.9pt;margin-top:21.35pt;width:45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" filled="f" strokecolor="#9c0" strokeweight="1.5pt"/>
            </w:pict>
          </mc:Fallback>
        </mc:AlternateContent>
      </w:r>
      <w:r w:rsidR="00C95BF5" w:rsidRPr="0033446B">
        <w:t>Cliquez sur « </w:t>
      </w:r>
      <w:r w:rsidR="00C95BF5" w:rsidRPr="0033446B">
        <w:rPr>
          <w:b/>
        </w:rPr>
        <w:t>Préférences</w:t>
      </w:r>
      <w:r w:rsidR="00C95BF5" w:rsidRPr="0033446B">
        <w:t xml:space="preserve"> » </w:t>
      </w:r>
      <w:r w:rsidR="00AA031B" w:rsidRPr="0033446B">
        <w:t>dans le bandeau</w:t>
      </w:r>
      <w:r w:rsidR="00C95BF5" w:rsidRPr="0033446B">
        <w:t xml:space="preserve"> supérieur droit</w:t>
      </w:r>
    </w:p>
    <w:p w:rsidR="00C95BF5" w:rsidRPr="0033446B" w:rsidRDefault="00974619" w:rsidP="00D720EE">
      <w:r w:rsidRPr="0033446B">
        <w:t>o</w:t>
      </w:r>
      <w:r w:rsidR="00C95BF5" w:rsidRPr="0033446B">
        <w:t>u bien :</w:t>
      </w:r>
    </w:p>
    <w:p w:rsidR="007074A0" w:rsidRPr="0033446B" w:rsidRDefault="007074A0" w:rsidP="007074A0">
      <w:pPr>
        <w:numPr>
          <w:ilvl w:val="0"/>
          <w:numId w:val="6"/>
        </w:numPr>
      </w:pPr>
      <w:r w:rsidRPr="0033446B">
        <w:t>Rendez-vous dans la rubrique « </w:t>
      </w:r>
      <w:r w:rsidRPr="0033446B">
        <w:rPr>
          <w:b/>
        </w:rPr>
        <w:t>Annuaire</w:t>
      </w:r>
      <w:r w:rsidRPr="0033446B">
        <w:t> »</w:t>
      </w:r>
    </w:p>
    <w:p w:rsidR="007074A0" w:rsidRPr="0033446B" w:rsidRDefault="007074A0" w:rsidP="007074A0">
      <w:pPr>
        <w:numPr>
          <w:ilvl w:val="0"/>
          <w:numId w:val="6"/>
        </w:numPr>
      </w:pPr>
      <w:r w:rsidRPr="0033446B">
        <w:t>Cliquez sur votre nom dans la liste des utilisateurs de l’annuaire</w:t>
      </w:r>
    </w:p>
    <w:p w:rsidR="00C95BF5" w:rsidRPr="0033446B" w:rsidRDefault="001717A5" w:rsidP="00D720EE">
      <w:r>
        <w:rPr>
          <w:noProof/>
        </w:rPr>
        <w:drawing>
          <wp:anchor distT="0" distB="0" distL="114300" distR="114300" simplePos="0" relativeHeight="251677696" behindDoc="1" locked="0" layoutInCell="1" allowOverlap="1">
            <wp:simplePos x="0" y="0"/>
            <wp:positionH relativeFrom="column">
              <wp:posOffset>3380105</wp:posOffset>
            </wp:positionH>
            <wp:positionV relativeFrom="paragraph">
              <wp:posOffset>33655</wp:posOffset>
            </wp:positionV>
            <wp:extent cx="2486025" cy="1514475"/>
            <wp:effectExtent l="19050" t="19050" r="28575" b="28575"/>
            <wp:wrapTight wrapText="bothSides">
              <wp:wrapPolygon edited="0">
                <wp:start x="-166" y="-272"/>
                <wp:lineTo x="-166" y="21736"/>
                <wp:lineTo x="21683" y="21736"/>
                <wp:lineTo x="21683" y="-272"/>
                <wp:lineTo x="-166" y="-272"/>
              </wp:wrapPolygon>
            </wp:wrapTight>
            <wp:docPr id="137" name="Image 137" descr="mot de passe 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ot de passe chang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151447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DA4135" w:rsidP="00D720EE">
      <w:pPr>
        <w:numPr>
          <w:ilvl w:val="0"/>
          <w:numId w:val="6"/>
        </w:numPr>
      </w:pPr>
      <w:r w:rsidRPr="0033446B">
        <w:t>Dans l’onglet « </w:t>
      </w:r>
      <w:r w:rsidRPr="0033446B">
        <w:rPr>
          <w:b/>
        </w:rPr>
        <w:t>Mot de passe</w:t>
      </w:r>
      <w:r w:rsidRPr="0033446B">
        <w:t> », c</w:t>
      </w:r>
      <w:r w:rsidR="00C95BF5" w:rsidRPr="0033446B">
        <w:t>liquez sur « </w:t>
      </w:r>
      <w:r w:rsidRPr="0033446B">
        <w:rPr>
          <w:b/>
        </w:rPr>
        <w:t>Modifi</w:t>
      </w:r>
      <w:r w:rsidR="00C95BF5" w:rsidRPr="0033446B">
        <w:rPr>
          <w:b/>
        </w:rPr>
        <w:t>er</w:t>
      </w:r>
      <w:r w:rsidR="00C95BF5" w:rsidRPr="0033446B">
        <w:t xml:space="preserve"> » </w:t>
      </w:r>
    </w:p>
    <w:p w:rsidR="00C95BF5" w:rsidRPr="0033446B" w:rsidRDefault="00C95BF5" w:rsidP="00D720EE">
      <w:pPr>
        <w:numPr>
          <w:ilvl w:val="0"/>
          <w:numId w:val="6"/>
        </w:numPr>
      </w:pPr>
      <w:r w:rsidRPr="0033446B">
        <w:t>Saisissez votre ancien mot de passe</w:t>
      </w:r>
    </w:p>
    <w:p w:rsidR="00C95BF5" w:rsidRPr="0033446B" w:rsidRDefault="00C95BF5" w:rsidP="00D720EE">
      <w:pPr>
        <w:numPr>
          <w:ilvl w:val="0"/>
          <w:numId w:val="6"/>
        </w:numPr>
      </w:pPr>
      <w:r w:rsidRPr="0033446B">
        <w:t>Saisissez votre nouveau mot de passe</w:t>
      </w:r>
    </w:p>
    <w:p w:rsidR="00C95BF5" w:rsidRPr="0033446B" w:rsidRDefault="00EE31EB" w:rsidP="00D720EE">
      <w:pPr>
        <w:numPr>
          <w:ilvl w:val="0"/>
          <w:numId w:val="6"/>
        </w:numPr>
      </w:pPr>
      <w:r w:rsidRPr="0033446B">
        <w:t>Confirmez c</w:t>
      </w:r>
      <w:r w:rsidR="00C95BF5" w:rsidRPr="0033446B">
        <w:t>e nouveau mot de passe</w:t>
      </w:r>
    </w:p>
    <w:p w:rsidR="00C95BF5" w:rsidRPr="0033446B" w:rsidRDefault="00C95BF5" w:rsidP="00D720EE">
      <w:pPr>
        <w:numPr>
          <w:ilvl w:val="0"/>
          <w:numId w:val="6"/>
        </w:numPr>
      </w:pPr>
      <w:r w:rsidRPr="0033446B">
        <w:t>Cliquez sur « </w:t>
      </w:r>
      <w:r w:rsidR="00901486">
        <w:rPr>
          <w:b/>
        </w:rPr>
        <w:t>OK</w:t>
      </w:r>
      <w:r w:rsidRPr="0033446B">
        <w:t xml:space="preserve"> » </w:t>
      </w:r>
    </w:p>
    <w:p w:rsidR="00C95BF5" w:rsidRPr="0033446B" w:rsidRDefault="00C95BF5" w:rsidP="00D720EE">
      <w:pPr>
        <w:numPr>
          <w:ilvl w:val="0"/>
          <w:numId w:val="6"/>
        </w:numPr>
      </w:pPr>
      <w:r w:rsidRPr="0033446B">
        <w:t>Fermez votre fiche</w:t>
      </w:r>
      <w:r w:rsidR="00A25FE0" w:rsidRPr="0033446B">
        <w:t xml:space="preserve"> personnelle</w:t>
      </w:r>
    </w:p>
    <w:p w:rsidR="00C95BF5" w:rsidRPr="0033446B" w:rsidRDefault="00C95BF5" w:rsidP="00D720EE"/>
    <w:p w:rsidR="00C95BF5" w:rsidRPr="0033446B" w:rsidRDefault="008472CD" w:rsidP="00D720EE">
      <w:r w:rsidRPr="0033446B">
        <w:t>Différent</w:t>
      </w:r>
      <w:r w:rsidR="009B6A6C" w:rsidRPr="0033446B">
        <w:t>s</w:t>
      </w:r>
      <w:r w:rsidRPr="0033446B">
        <w:t xml:space="preserve"> niveaux de</w:t>
      </w:r>
      <w:r w:rsidR="008B3BC9" w:rsidRPr="0033446B">
        <w:t xml:space="preserve"> politique de sécurité </w:t>
      </w:r>
      <w:r w:rsidR="00654B90" w:rsidRPr="0033446B">
        <w:t>peuvent être appliqué</w:t>
      </w:r>
      <w:r w:rsidR="009B6A6C" w:rsidRPr="0033446B">
        <w:t>s :</w:t>
      </w:r>
    </w:p>
    <w:p w:rsidR="009B6A6C" w:rsidRPr="0033446B" w:rsidRDefault="009B6A6C" w:rsidP="00D720EE">
      <w:pPr>
        <w:numPr>
          <w:ilvl w:val="0"/>
          <w:numId w:val="6"/>
        </w:numPr>
      </w:pPr>
      <w:r w:rsidRPr="0033446B">
        <w:t xml:space="preserve">Niveau </w:t>
      </w:r>
      <w:r w:rsidR="00D7350B" w:rsidRPr="0033446B">
        <w:t>« normal</w:t>
      </w:r>
      <w:r w:rsidR="004F3909" w:rsidRPr="0033446B">
        <w:t xml:space="preserve"> » : </w:t>
      </w:r>
      <w:r w:rsidR="00E30BE0" w:rsidRPr="0033446B">
        <w:t xml:space="preserve">le </w:t>
      </w:r>
      <w:r w:rsidR="00FC588A" w:rsidRPr="0033446B">
        <w:t xml:space="preserve">mot de passe </w:t>
      </w:r>
      <w:r w:rsidR="00E30BE0" w:rsidRPr="0033446B">
        <w:t xml:space="preserve">doit être </w:t>
      </w:r>
      <w:r w:rsidR="006662A6" w:rsidRPr="0033446B">
        <w:t xml:space="preserve">composé </w:t>
      </w:r>
      <w:r w:rsidR="00FC588A" w:rsidRPr="0033446B">
        <w:t>de</w:t>
      </w:r>
      <w:r w:rsidRPr="0033446B">
        <w:t xml:space="preserve"> 6 caractères</w:t>
      </w:r>
      <w:r w:rsidR="00EA4501" w:rsidRPr="0033446B">
        <w:t xml:space="preserve"> minimum</w:t>
      </w:r>
    </w:p>
    <w:p w:rsidR="006662A6" w:rsidRPr="0033446B" w:rsidRDefault="009B6A6C" w:rsidP="004F3909">
      <w:pPr>
        <w:numPr>
          <w:ilvl w:val="0"/>
          <w:numId w:val="6"/>
        </w:numPr>
        <w:tabs>
          <w:tab w:val="left" w:pos="2268"/>
        </w:tabs>
      </w:pPr>
      <w:r w:rsidRPr="0033446B">
        <w:t>Niveau « </w:t>
      </w:r>
      <w:r w:rsidR="00D7350B" w:rsidRPr="0033446B">
        <w:t>élevé</w:t>
      </w:r>
      <w:r w:rsidR="004F3909" w:rsidRPr="0033446B">
        <w:t> » :</w:t>
      </w:r>
      <w:r w:rsidR="004F3909" w:rsidRPr="0033446B">
        <w:tab/>
      </w:r>
      <w:r w:rsidR="00E30BE0" w:rsidRPr="0033446B">
        <w:t xml:space="preserve">- le </w:t>
      </w:r>
      <w:r w:rsidRPr="0033446B">
        <w:t xml:space="preserve">mot de passe </w:t>
      </w:r>
      <w:r w:rsidR="00E30BE0" w:rsidRPr="0033446B">
        <w:t xml:space="preserve">doit être </w:t>
      </w:r>
      <w:r w:rsidR="006662A6" w:rsidRPr="0033446B">
        <w:t>composé de 6 caractères minimum</w:t>
      </w:r>
    </w:p>
    <w:p w:rsidR="00E30BE0" w:rsidRPr="0033446B" w:rsidRDefault="00E30BE0" w:rsidP="004F3909">
      <w:pPr>
        <w:ind w:left="2268"/>
      </w:pPr>
      <w:r w:rsidRPr="0033446B">
        <w:t>- le mot de passe doit contenir au moins trois des éléments suivants : minuscules, majuscules, chiffres, caractères spéciaux</w:t>
      </w:r>
    </w:p>
    <w:p w:rsidR="009B6A6C" w:rsidRPr="0033446B" w:rsidRDefault="00E30BE0" w:rsidP="004F3909">
      <w:pPr>
        <w:ind w:left="1418" w:firstLine="850"/>
      </w:pPr>
      <w:r w:rsidRPr="0033446B">
        <w:t>- le mot de passe doit être renouvelé au moins une fois tous les 120 jours</w:t>
      </w:r>
    </w:p>
    <w:p w:rsidR="00E30BE0" w:rsidRPr="0033446B" w:rsidRDefault="00E30BE0" w:rsidP="00E30BE0"/>
    <w:p w:rsidR="00E30BE0" w:rsidRPr="0033446B" w:rsidRDefault="00E30BE0" w:rsidP="00E30BE0">
      <w:r w:rsidRPr="0033446B">
        <w:rPr>
          <w:color w:val="0092D7"/>
        </w:rPr>
        <w:t>Nota :</w:t>
      </w:r>
      <w:r w:rsidRPr="0033446B">
        <w:t xml:space="preserve"> 3 tentatives de connexions successives</w:t>
      </w:r>
      <w:r w:rsidR="006F42D9">
        <w:t xml:space="preserve"> avec un mauvais mot de passe ve</w:t>
      </w:r>
      <w:r w:rsidRPr="0033446B">
        <w:t>rrouille le compte utilisateur pendant 1 heure.</w:t>
      </w:r>
    </w:p>
    <w:p w:rsidR="00C95BF5" w:rsidRPr="0033446B" w:rsidRDefault="00C95BF5" w:rsidP="00D720EE">
      <w:pPr>
        <w:pStyle w:val="Titre1"/>
        <w:numPr>
          <w:ilvl w:val="0"/>
          <w:numId w:val="2"/>
        </w:numPr>
      </w:pPr>
      <w:bookmarkStart w:id="89" w:name="_Toc260843278"/>
      <w:bookmarkStart w:id="90" w:name="_Toc307835208"/>
      <w:bookmarkStart w:id="91" w:name="_Toc313968227"/>
      <w:bookmarkStart w:id="92" w:name="_Toc318125535"/>
      <w:r w:rsidRPr="0033446B">
        <w:lastRenderedPageBreak/>
        <w:t>Recherche et consultation</w:t>
      </w:r>
      <w:bookmarkEnd w:id="89"/>
      <w:bookmarkEnd w:id="90"/>
      <w:bookmarkEnd w:id="91"/>
      <w:bookmarkEnd w:id="92"/>
    </w:p>
    <w:p w:rsidR="00C95BF5" w:rsidRPr="0033446B" w:rsidRDefault="00C95BF5" w:rsidP="00D720EE">
      <w:pPr>
        <w:pStyle w:val="Titre2"/>
      </w:pPr>
      <w:bookmarkStart w:id="93" w:name="_Toc313968228"/>
      <w:bookmarkStart w:id="94" w:name="_Toc318125536"/>
      <w:bookmarkStart w:id="95" w:name="_Toc307835209"/>
      <w:bookmarkStart w:id="96" w:name="_Toc260843279"/>
      <w:r w:rsidRPr="0033446B">
        <w:t>Recherche rapide</w:t>
      </w:r>
      <w:bookmarkEnd w:id="93"/>
      <w:bookmarkEnd w:id="94"/>
    </w:p>
    <w:p w:rsidR="00C95BF5" w:rsidRPr="0033446B" w:rsidRDefault="001717A5" w:rsidP="00D720EE">
      <w:r>
        <w:rPr>
          <w:noProof/>
        </w:rPr>
        <w:drawing>
          <wp:anchor distT="0" distB="0" distL="114300" distR="114300" simplePos="0" relativeHeight="251640832" behindDoc="1" locked="0" layoutInCell="1" allowOverlap="1">
            <wp:simplePos x="0" y="0"/>
            <wp:positionH relativeFrom="column">
              <wp:posOffset>3665855</wp:posOffset>
            </wp:positionH>
            <wp:positionV relativeFrom="paragraph">
              <wp:posOffset>86360</wp:posOffset>
            </wp:positionV>
            <wp:extent cx="1885950" cy="285750"/>
            <wp:effectExtent l="19050" t="19050" r="19050" b="19050"/>
            <wp:wrapTight wrapText="bothSides">
              <wp:wrapPolygon edited="0">
                <wp:start x="-218" y="-1440"/>
                <wp:lineTo x="-218" y="21600"/>
                <wp:lineTo x="21600" y="21600"/>
                <wp:lineTo x="21600" y="-1440"/>
                <wp:lineTo x="-218" y="-1440"/>
              </wp:wrapPolygon>
            </wp:wrapTight>
            <wp:docPr id="69" name="Image 69" descr="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cherch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Mezzoteam recherche la présence d’un mot ou de</w:t>
      </w:r>
      <w:r w:rsidR="000C5E8A" w:rsidRPr="0033446B">
        <w:t xml:space="preserve"> tous les mots saisis dans la</w:t>
      </w:r>
      <w:r w:rsidR="00C95BF5" w:rsidRPr="0033446B">
        <w:t xml:space="preserve"> zone de recherche, dans tous les champs de tous les documents de l’espace de travail. </w:t>
      </w:r>
    </w:p>
    <w:p w:rsidR="00C95BF5" w:rsidRPr="0033446B" w:rsidRDefault="00C95BF5" w:rsidP="00D720EE">
      <w:r w:rsidRPr="0033446B">
        <w:t>On peut ainsi rechercher des mots qui ne sont pas affichés dans les vues mais qui sont néanmoins présents dans la fiche documentaire.</w:t>
      </w:r>
    </w:p>
    <w:p w:rsidR="00C95BF5" w:rsidRPr="0033446B" w:rsidRDefault="00C95BF5" w:rsidP="00D354D2">
      <w:pPr>
        <w:spacing w:before="120"/>
      </w:pPr>
      <w:r w:rsidRPr="0033446B">
        <w:t xml:space="preserve">Il est possible de rechercher des documents en ne saisissant que le début d’un mot suivi du caractère joker </w:t>
      </w:r>
      <w:r w:rsidRPr="0033446B">
        <w:rPr>
          <w:color w:val="0092D7"/>
        </w:rPr>
        <w:t>*</w:t>
      </w:r>
      <w:r w:rsidRPr="0033446B">
        <w:t>.</w:t>
      </w:r>
    </w:p>
    <w:p w:rsidR="00C95BF5" w:rsidRPr="0033446B" w:rsidRDefault="00C95BF5" w:rsidP="00695B3E">
      <w:pPr>
        <w:spacing w:before="120"/>
      </w:pPr>
      <w:r w:rsidRPr="0033446B">
        <w:rPr>
          <w:i/>
          <w:color w:val="0092D7"/>
        </w:rPr>
        <w:t>Exemple :</w:t>
      </w:r>
      <w:r w:rsidRPr="0033446B">
        <w:t xml:space="preserve"> Pour retrouver un document dont le titre est "Fiche produit : Peinture &amp; traitements décoratifs", on peut saisir :</w:t>
      </w:r>
    </w:p>
    <w:p w:rsidR="00C95BF5" w:rsidRPr="0033446B" w:rsidRDefault="00C95BF5" w:rsidP="00D720EE">
      <w:pPr>
        <w:numPr>
          <w:ilvl w:val="0"/>
          <w:numId w:val="6"/>
        </w:numPr>
      </w:pPr>
      <w:r w:rsidRPr="0033446B">
        <w:rPr>
          <w:color w:val="0092D7"/>
        </w:rPr>
        <w:t>peint*</w:t>
      </w:r>
      <w:r w:rsidRPr="0033446B">
        <w:t xml:space="preserve"> ou </w:t>
      </w:r>
      <w:r w:rsidRPr="0033446B">
        <w:rPr>
          <w:color w:val="0092D7"/>
        </w:rPr>
        <w:t>peinture</w:t>
      </w:r>
      <w:r w:rsidRPr="0033446B">
        <w:t xml:space="preserve">, mais pas </w:t>
      </w:r>
      <w:r w:rsidRPr="0033446B">
        <w:rPr>
          <w:color w:val="0092D7"/>
        </w:rPr>
        <w:t>peint</w:t>
      </w:r>
      <w:r w:rsidRPr="0033446B">
        <w:t xml:space="preserve"> sans le joker</w:t>
      </w:r>
    </w:p>
    <w:p w:rsidR="00C95BF5" w:rsidRPr="0033446B" w:rsidRDefault="00C95BF5" w:rsidP="00D720EE">
      <w:pPr>
        <w:numPr>
          <w:ilvl w:val="0"/>
          <w:numId w:val="6"/>
        </w:numPr>
      </w:pPr>
      <w:r w:rsidRPr="0033446B">
        <w:rPr>
          <w:color w:val="0092D7"/>
        </w:rPr>
        <w:t>peint*</w:t>
      </w:r>
      <w:r w:rsidRPr="0033446B">
        <w:t xml:space="preserve"> fera apparaître tous les documents contenant un mot commençant par "peint", comme "peinture", "peintures" ou "peintre"</w:t>
      </w:r>
    </w:p>
    <w:p w:rsidR="00C95BF5" w:rsidRPr="0033446B" w:rsidRDefault="00C95BF5" w:rsidP="00D720EE">
      <w:pPr>
        <w:numPr>
          <w:ilvl w:val="0"/>
          <w:numId w:val="6"/>
        </w:numPr>
      </w:pPr>
      <w:r w:rsidRPr="0033446B">
        <w:rPr>
          <w:color w:val="0092D7"/>
        </w:rPr>
        <w:t>peint* trait*</w:t>
      </w:r>
      <w:r w:rsidRPr="0033446B">
        <w:t xml:space="preserve"> ou </w:t>
      </w:r>
      <w:r w:rsidRPr="0033446B">
        <w:rPr>
          <w:color w:val="0092D7"/>
        </w:rPr>
        <w:t>peinture traitements</w:t>
      </w:r>
      <w:r w:rsidRPr="0033446B">
        <w:t xml:space="preserve"> fonctionnera aussi et sera plus ciblé</w:t>
      </w:r>
    </w:p>
    <w:p w:rsidR="00C95BF5" w:rsidRPr="0033446B" w:rsidRDefault="00C95BF5" w:rsidP="00D720EE"/>
    <w:p w:rsidR="00C95BF5" w:rsidRPr="0033446B" w:rsidRDefault="00C95BF5" w:rsidP="00D720EE">
      <w:pPr>
        <w:pStyle w:val="Titre2"/>
      </w:pPr>
      <w:bookmarkStart w:id="97" w:name="_Toc313968229"/>
      <w:bookmarkStart w:id="98" w:name="_Toc318125537"/>
      <w:r w:rsidRPr="0033446B">
        <w:t>Retrouver des documents en triant les listes</w:t>
      </w:r>
      <w:bookmarkEnd w:id="97"/>
      <w:bookmarkEnd w:id="98"/>
    </w:p>
    <w:p w:rsidR="00C95BF5" w:rsidRPr="0033446B" w:rsidRDefault="00C95BF5" w:rsidP="00D720EE">
      <w:r w:rsidRPr="0033446B">
        <w:t>Les critères de tri de chaque liste documentaire vous sont indiqués à droite du nom de la vue.</w:t>
      </w:r>
    </w:p>
    <w:p w:rsidR="00C95BF5" w:rsidRPr="0033446B" w:rsidRDefault="001717A5" w:rsidP="00E50BAC">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4808855</wp:posOffset>
                </wp:positionH>
                <wp:positionV relativeFrom="paragraph">
                  <wp:posOffset>128270</wp:posOffset>
                </wp:positionV>
                <wp:extent cx="457200" cy="114300"/>
                <wp:effectExtent l="0" t="0" r="0" b="0"/>
                <wp:wrapNone/>
                <wp:docPr id="3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leftArrow">
                          <a:avLst>
                            <a:gd name="adj1" fmla="val 50000"/>
                            <a:gd name="adj2" fmla="val 100000"/>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66" style="position:absolute;margin-left:378.65pt;margin-top:10.1pt;width:36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" fillcolor="#9c0" strokecolor="#9c0"/>
            </w:pict>
          </mc:Fallback>
        </mc:AlternateContent>
      </w:r>
      <w:r>
        <w:rPr>
          <w:noProof/>
        </w:rPr>
        <w:drawing>
          <wp:anchor distT="0" distB="0" distL="114300" distR="114300" simplePos="0" relativeHeight="251642880" behindDoc="1" locked="0" layoutInCell="1" allowOverlap="1">
            <wp:simplePos x="0" y="0"/>
            <wp:positionH relativeFrom="column">
              <wp:posOffset>1062355</wp:posOffset>
            </wp:positionH>
            <wp:positionV relativeFrom="paragraph">
              <wp:posOffset>33020</wp:posOffset>
            </wp:positionV>
            <wp:extent cx="3648075" cy="247650"/>
            <wp:effectExtent l="19050" t="19050" r="28575" b="19050"/>
            <wp:wrapTight wrapText="bothSides">
              <wp:wrapPolygon edited="0">
                <wp:start x="-113" y="-1662"/>
                <wp:lineTo x="-113" y="21600"/>
                <wp:lineTo x="21656" y="21600"/>
                <wp:lineTo x="21656" y="-1662"/>
                <wp:lineTo x="-113" y="-1662"/>
              </wp:wrapPolygon>
            </wp:wrapTight>
            <wp:docPr id="71" name="Image 71" descr="liste 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ste tr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075" cy="24765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EC490B" w:rsidRPr="0033446B" w:rsidRDefault="00EC490B" w:rsidP="00D720EE"/>
    <w:p w:rsidR="00C95BF5" w:rsidRPr="0033446B" w:rsidRDefault="00C95BF5" w:rsidP="00D720EE">
      <w:r w:rsidRPr="0033446B">
        <w:t xml:space="preserve">Pour modifier l’ordre d’affichage des documents d’une liste, cliquez une fois sur le titre de la colonne à trier pour faire un tri ascendant, et cliquez une seconde fois sur le titre de cette même colonne pour faire un tri descendant. </w:t>
      </w:r>
      <w:r w:rsidR="001717A5">
        <w:rPr>
          <w:noProof/>
        </w:rPr>
        <w:drawing>
          <wp:anchor distT="0" distB="0" distL="114300" distR="114300" simplePos="0" relativeHeight="251643904" behindDoc="0" locked="0" layoutInCell="1" allowOverlap="1">
            <wp:simplePos x="0" y="0"/>
            <wp:positionH relativeFrom="column">
              <wp:posOffset>662305</wp:posOffset>
            </wp:positionH>
            <wp:positionV relativeFrom="paragraph">
              <wp:posOffset>309880</wp:posOffset>
            </wp:positionV>
            <wp:extent cx="676275" cy="161925"/>
            <wp:effectExtent l="19050" t="19050" r="28575" b="28575"/>
            <wp:wrapNone/>
            <wp:docPr id="72" name="Image 72" descr="tri col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ri colon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p w:rsidR="00C95BF5" w:rsidRPr="0033446B" w:rsidRDefault="00C95BF5" w:rsidP="00D720EE">
      <w:pPr>
        <w:pStyle w:val="Titre2"/>
      </w:pPr>
      <w:bookmarkStart w:id="99" w:name="_Toc307835210"/>
      <w:bookmarkStart w:id="100" w:name="_Toc313968230"/>
      <w:bookmarkStart w:id="101" w:name="_Toc318125538"/>
      <w:bookmarkEnd w:id="95"/>
      <w:r w:rsidRPr="0033446B">
        <w:t>Retrouver des documents en filtr</w:t>
      </w:r>
      <w:bookmarkEnd w:id="96"/>
      <w:bookmarkEnd w:id="99"/>
      <w:r w:rsidRPr="0033446B">
        <w:t>ant les listes</w:t>
      </w:r>
      <w:bookmarkEnd w:id="100"/>
      <w:bookmarkEnd w:id="101"/>
    </w:p>
    <w:p w:rsidR="00C95BF5" w:rsidRPr="0033446B" w:rsidRDefault="00C95BF5" w:rsidP="00D720EE">
      <w:pPr>
        <w:pStyle w:val="Titre3"/>
      </w:pPr>
      <w:bookmarkStart w:id="102" w:name="_Toc313968231"/>
      <w:r w:rsidRPr="0033446B">
        <w:t>Utilisation des filtres</w:t>
      </w:r>
      <w:bookmarkEnd w:id="102"/>
    </w:p>
    <w:p w:rsidR="00C95BF5" w:rsidRPr="0033446B" w:rsidRDefault="00051E74" w:rsidP="00D720EE">
      <w:r w:rsidRPr="0033446B">
        <w:t>V</w:t>
      </w:r>
      <w:r w:rsidR="00C95BF5" w:rsidRPr="0033446B">
        <w:t xml:space="preserve">ous pouvez appliquer des filtres sur chaque </w:t>
      </w:r>
      <w:r w:rsidRPr="0033446B">
        <w:t>colonnes affichées dans une</w:t>
      </w:r>
      <w:r w:rsidR="00C95BF5" w:rsidRPr="0033446B">
        <w:t xml:space="preserve"> liste de documents. Ces filtres permettent d’affiner l’affichage de la liste de documents suivant les critères saisis.</w:t>
      </w:r>
    </w:p>
    <w:p w:rsidR="00A91804" w:rsidRPr="0033446B" w:rsidRDefault="00A91804" w:rsidP="00D720EE">
      <w:r w:rsidRPr="0033446B">
        <w:t>Mezzoteam vous propose dans la zone de filtrage de certaines colonnes, une liste des valeurs possibles sur lesquelles filtrer la liste de documents.</w:t>
      </w:r>
    </w:p>
    <w:p w:rsidR="00C95BF5" w:rsidRPr="0033446B" w:rsidRDefault="001717A5" w:rsidP="00D720EE">
      <w:r>
        <w:rPr>
          <w:noProof/>
        </w:rPr>
        <mc:AlternateContent>
          <mc:Choice Requires="wps">
            <w:drawing>
              <wp:anchor distT="0" distB="0" distL="114300" distR="114300" simplePos="0" relativeHeight="251645952" behindDoc="0" locked="0" layoutInCell="1" allowOverlap="1">
                <wp:simplePos x="0" y="0"/>
                <wp:positionH relativeFrom="column">
                  <wp:posOffset>4637405</wp:posOffset>
                </wp:positionH>
                <wp:positionV relativeFrom="paragraph">
                  <wp:posOffset>665480</wp:posOffset>
                </wp:positionV>
                <wp:extent cx="586105" cy="145415"/>
                <wp:effectExtent l="0" t="0" r="0" b="0"/>
                <wp:wrapNone/>
                <wp:docPr id="33"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 cy="145415"/>
                        </a:xfrm>
                        <a:prstGeom prst="ellipse">
                          <a:avLst/>
                        </a:prstGeom>
                        <a:noFill/>
                        <a:ln w="19050" algn="ctr">
                          <a:solidFill>
                            <a:srgbClr val="99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365.15pt;margin-top:52.4pt;width:46.15pt;height:1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" filled="f" strokecolor="#9c0" strokeweight="1.5p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-102870</wp:posOffset>
                </wp:positionH>
                <wp:positionV relativeFrom="paragraph">
                  <wp:posOffset>671195</wp:posOffset>
                </wp:positionV>
                <wp:extent cx="457200" cy="114300"/>
                <wp:effectExtent l="0" t="0" r="0" b="0"/>
                <wp:wrapNone/>
                <wp:docPr id="3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leftArrow">
                          <a:avLst>
                            <a:gd name="adj1" fmla="val 50000"/>
                            <a:gd name="adj2" fmla="val 100000"/>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66" style="position:absolute;margin-left:-8.1pt;margin-top:52.85pt;width:36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" fillcolor="#9c0" strokecolor="#9c0"/>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5602605</wp:posOffset>
                </wp:positionH>
                <wp:positionV relativeFrom="paragraph">
                  <wp:posOffset>654685</wp:posOffset>
                </wp:positionV>
                <wp:extent cx="342900" cy="162560"/>
                <wp:effectExtent l="0" t="0" r="0" b="0"/>
                <wp:wrapNone/>
                <wp:docPr id="31"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2560"/>
                        </a:xfrm>
                        <a:prstGeom prst="ellipse">
                          <a:avLst/>
                        </a:prstGeom>
                        <a:noFill/>
                        <a:ln w="19050" algn="ctr">
                          <a:solidFill>
                            <a:srgbClr val="99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441.15pt;margin-top:51.55pt;width:27pt;height:1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" filled="f" strokecolor="#9c0" strokeweight="1.5pt"/>
            </w:pict>
          </mc:Fallback>
        </mc:AlternateContent>
      </w:r>
      <w:r>
        <w:rPr>
          <w:noProof/>
        </w:rPr>
        <w:drawing>
          <wp:anchor distT="0" distB="0" distL="114300" distR="114300" simplePos="0" relativeHeight="251646976" behindDoc="1" locked="0" layoutInCell="1" allowOverlap="1">
            <wp:simplePos x="0" y="0"/>
            <wp:positionH relativeFrom="column">
              <wp:posOffset>-353695</wp:posOffset>
            </wp:positionH>
            <wp:positionV relativeFrom="paragraph">
              <wp:posOffset>508635</wp:posOffset>
            </wp:positionV>
            <wp:extent cx="6477000" cy="321310"/>
            <wp:effectExtent l="19050" t="19050" r="19050" b="21590"/>
            <wp:wrapTight wrapText="bothSides">
              <wp:wrapPolygon edited="0">
                <wp:start x="-64" y="-1281"/>
                <wp:lineTo x="-64" y="21771"/>
                <wp:lineTo x="21600" y="21771"/>
                <wp:lineTo x="21600" y="-1281"/>
                <wp:lineTo x="-64" y="-1281"/>
              </wp:wrapPolygon>
            </wp:wrapTight>
            <wp:docPr id="76" name="Image 76" descr="filtre zone sa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ltre zone sais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32131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Il est possible d’appliquer des filtres sur plusieurs colonnes simultanément. Mezzoteam n'affiche alors que les documents correspondant aux différents critères saisis.</w:t>
      </w:r>
    </w:p>
    <w:p w:rsidR="007C5DBC" w:rsidRPr="0033446B" w:rsidRDefault="008F5BC0" w:rsidP="007C5DBC">
      <w:pPr>
        <w:numPr>
          <w:ilvl w:val="0"/>
          <w:numId w:val="6"/>
        </w:numPr>
      </w:pPr>
      <w:r w:rsidRPr="0033446B">
        <w:t>Cliquez sur</w:t>
      </w:r>
      <w:r w:rsidR="007C5DBC" w:rsidRPr="0033446B">
        <w:t xml:space="preserve"> </w:t>
      </w:r>
      <w:r w:rsidR="001717A5">
        <w:rPr>
          <w:noProof/>
        </w:rPr>
        <w:drawing>
          <wp:inline distT="0" distB="0" distL="0" distR="0">
            <wp:extent cx="152400" cy="95250"/>
            <wp:effectExtent l="0" t="0" r="0" b="0"/>
            <wp:docPr id="14" name="Image 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7C5DBC" w:rsidRPr="0033446B">
        <w:t xml:space="preserve"> </w:t>
      </w:r>
      <w:r w:rsidRPr="0033446B">
        <w:t>pour appliquer un filtre,</w:t>
      </w:r>
      <w:r w:rsidR="007C5DBC" w:rsidRPr="0033446B">
        <w:t xml:space="preserve"> ou</w:t>
      </w:r>
      <w:r w:rsidRPr="0033446B">
        <w:t xml:space="preserve"> bien</w:t>
      </w:r>
      <w:r w:rsidR="007C5DBC" w:rsidRPr="0033446B">
        <w:t xml:space="preserve"> </w:t>
      </w:r>
      <w:r w:rsidRPr="0033446B">
        <w:t>tapez</w:t>
      </w:r>
      <w:r w:rsidR="007C5DBC" w:rsidRPr="0033446B">
        <w:t xml:space="preserve"> </w:t>
      </w:r>
      <w:r w:rsidR="007C5DBC" w:rsidRPr="0033446B">
        <w:rPr>
          <w:i/>
        </w:rPr>
        <w:t>Entrée</w:t>
      </w:r>
      <w:r w:rsidRPr="0033446B">
        <w:t xml:space="preserve"> sur</w:t>
      </w:r>
      <w:r w:rsidR="00C20633" w:rsidRPr="0033446B">
        <w:t xml:space="preserve"> votre clavier</w:t>
      </w:r>
    </w:p>
    <w:p w:rsidR="007052B1" w:rsidRPr="0033446B" w:rsidRDefault="008F5BC0" w:rsidP="007052B1">
      <w:pPr>
        <w:numPr>
          <w:ilvl w:val="0"/>
          <w:numId w:val="6"/>
        </w:numPr>
      </w:pPr>
      <w:r w:rsidRPr="0033446B">
        <w:t>Cliquez sur</w:t>
      </w:r>
      <w:r w:rsidR="007052B1" w:rsidRPr="0033446B">
        <w:t xml:space="preserve"> </w:t>
      </w:r>
      <w:r w:rsidR="001717A5">
        <w:rPr>
          <w:noProof/>
        </w:rPr>
        <w:drawing>
          <wp:inline distT="0" distB="0" distL="0" distR="0">
            <wp:extent cx="152400" cy="95250"/>
            <wp:effectExtent l="0" t="0" r="0" b="0"/>
            <wp:docPr id="5" name="Image 5" descr="cancel_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cel_fil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7052B1" w:rsidRPr="0033446B">
        <w:t xml:space="preserve"> dans la première colonne</w:t>
      </w:r>
      <w:r w:rsidRPr="0033446B">
        <w:t xml:space="preserve"> pour</w:t>
      </w:r>
      <w:r w:rsidR="007052B1" w:rsidRPr="0033446B">
        <w:t xml:space="preserve"> supprimer tous les critère</w:t>
      </w:r>
      <w:r w:rsidR="00C20633" w:rsidRPr="0033446B">
        <w:t>s de filtres de la vue courante</w:t>
      </w:r>
    </w:p>
    <w:p w:rsidR="007C5DBC" w:rsidRPr="0033446B" w:rsidRDefault="007C5DBC" w:rsidP="007C5DBC">
      <w:pPr>
        <w:numPr>
          <w:ilvl w:val="0"/>
          <w:numId w:val="6"/>
        </w:numPr>
      </w:pPr>
      <w:r w:rsidRPr="0033446B">
        <w:t xml:space="preserve">Pour retirer un seul filtre parmi les différents filtres appliqués, vider la zone de filtrage et tapez </w:t>
      </w:r>
      <w:r w:rsidRPr="0033446B">
        <w:rPr>
          <w:i/>
        </w:rPr>
        <w:t>Entrée</w:t>
      </w:r>
    </w:p>
    <w:p w:rsidR="00142DBE" w:rsidRPr="0033446B" w:rsidRDefault="00142DBE" w:rsidP="00D720EE"/>
    <w:p w:rsidR="00C95BF5" w:rsidRPr="0033446B" w:rsidRDefault="00813642" w:rsidP="00D720EE">
      <w:bookmarkStart w:id="103" w:name="_Toc260843282"/>
      <w:bookmarkStart w:id="104" w:name="_Toc307835212"/>
      <w:r w:rsidRPr="0033446B">
        <w:br w:type="page"/>
      </w:r>
    </w:p>
    <w:bookmarkEnd w:id="103"/>
    <w:bookmarkEnd w:id="104"/>
    <w:p w:rsidR="00C95BF5" w:rsidRPr="0033446B" w:rsidRDefault="00813642" w:rsidP="00D720EE">
      <w:pPr>
        <w:pStyle w:val="Titre3"/>
      </w:pPr>
      <w:r w:rsidRPr="0033446B">
        <w:lastRenderedPageBreak/>
        <w:t>Opérateurs de recherche</w:t>
      </w:r>
    </w:p>
    <w:p w:rsidR="00813642" w:rsidRPr="0033446B" w:rsidRDefault="00813642" w:rsidP="00F93F50">
      <w:pPr>
        <w:spacing w:after="120"/>
      </w:pPr>
      <w:r w:rsidRPr="0033446B">
        <w:t>Il est possible de saisir dans la zone de filtrage :</w:t>
      </w:r>
      <w:r w:rsidR="00C95BF5" w:rsidRPr="0033446B">
        <w:t xml:space="preserve"> </w:t>
      </w:r>
    </w:p>
    <w:p w:rsidR="00813642" w:rsidRPr="0033446B" w:rsidRDefault="00813642" w:rsidP="00813642">
      <w:pPr>
        <w:numPr>
          <w:ilvl w:val="0"/>
          <w:numId w:val="6"/>
        </w:numPr>
      </w:pPr>
      <w:r w:rsidRPr="0033446B">
        <w:t>Un mot entier</w:t>
      </w:r>
    </w:p>
    <w:p w:rsidR="00813642" w:rsidRPr="0033446B" w:rsidRDefault="00813642" w:rsidP="00813642">
      <w:pPr>
        <w:numPr>
          <w:ilvl w:val="0"/>
          <w:numId w:val="6"/>
        </w:numPr>
      </w:pPr>
      <w:r w:rsidRPr="0033446B">
        <w:t>Une partie du mot recherché</w:t>
      </w:r>
    </w:p>
    <w:p w:rsidR="00813642" w:rsidRPr="0033446B" w:rsidRDefault="00813642" w:rsidP="00813642">
      <w:pPr>
        <w:numPr>
          <w:ilvl w:val="0"/>
          <w:numId w:val="6"/>
        </w:numPr>
      </w:pPr>
      <w:r w:rsidRPr="0033446B">
        <w:t>Sélectionner une valeur dans une liste</w:t>
      </w:r>
      <w:r w:rsidR="002C3CF9" w:rsidRPr="0033446B">
        <w:t>,</w:t>
      </w:r>
      <w:r w:rsidRPr="0033446B">
        <w:t xml:space="preserve"> si des valeurs sont proposées</w:t>
      </w:r>
    </w:p>
    <w:p w:rsidR="007B3710" w:rsidRPr="0033446B" w:rsidRDefault="00813642" w:rsidP="00813642">
      <w:pPr>
        <w:numPr>
          <w:ilvl w:val="0"/>
          <w:numId w:val="6"/>
        </w:numPr>
      </w:pPr>
      <w:r w:rsidRPr="0033446B">
        <w:t xml:space="preserve">Utiliser des opérateurs de recherche : </w:t>
      </w:r>
      <w:r w:rsidR="007B3710" w:rsidRPr="0033446B">
        <w:rPr>
          <w:color w:val="0092D7"/>
        </w:rPr>
        <w:t>=</w:t>
      </w:r>
      <w:r w:rsidR="007B3710" w:rsidRPr="0033446B">
        <w:t xml:space="preserve"> , </w:t>
      </w:r>
      <w:r w:rsidR="007B3710" w:rsidRPr="0033446B">
        <w:rPr>
          <w:color w:val="0092D7"/>
        </w:rPr>
        <w:t>&gt;</w:t>
      </w:r>
      <w:r w:rsidR="007B3710" w:rsidRPr="0033446B">
        <w:t xml:space="preserve"> , </w:t>
      </w:r>
      <w:r w:rsidR="007B3710" w:rsidRPr="0033446B">
        <w:rPr>
          <w:color w:val="0092D7"/>
        </w:rPr>
        <w:t>&lt;</w:t>
      </w:r>
      <w:r w:rsidR="007B3710" w:rsidRPr="0033446B">
        <w:t xml:space="preserve"> , </w:t>
      </w:r>
      <w:r w:rsidR="007B3710" w:rsidRPr="0033446B">
        <w:rPr>
          <w:color w:val="0092D7"/>
        </w:rPr>
        <w:t>&gt;=</w:t>
      </w:r>
      <w:r w:rsidR="007B3710" w:rsidRPr="0033446B">
        <w:t xml:space="preserve"> , </w:t>
      </w:r>
      <w:r w:rsidR="007B3710" w:rsidRPr="0033446B">
        <w:rPr>
          <w:color w:val="0092D7"/>
        </w:rPr>
        <w:t>&lt;=</w:t>
      </w:r>
    </w:p>
    <w:p w:rsidR="00813642" w:rsidRPr="0033446B" w:rsidRDefault="007B3710" w:rsidP="00813642">
      <w:pPr>
        <w:numPr>
          <w:ilvl w:val="0"/>
          <w:numId w:val="6"/>
        </w:numPr>
      </w:pPr>
      <w:r w:rsidRPr="0033446B">
        <w:t xml:space="preserve">Exclure un critère </w:t>
      </w:r>
      <w:r w:rsidR="0059027F">
        <w:t>grâ</w:t>
      </w:r>
      <w:r w:rsidR="002C3CF9" w:rsidRPr="0033446B">
        <w:t xml:space="preserve">ce aux caratères </w:t>
      </w:r>
      <w:r w:rsidRPr="0033446B">
        <w:rPr>
          <w:color w:val="0092D7"/>
        </w:rPr>
        <w:t>&lt;&gt;</w:t>
      </w:r>
      <w:r w:rsidR="002C3CF9" w:rsidRPr="0033446B">
        <w:t xml:space="preserve"> placés devant un mot complet (et non une partie du mot)</w:t>
      </w:r>
    </w:p>
    <w:p w:rsidR="007B3710" w:rsidRDefault="00142FC3" w:rsidP="00682ADD">
      <w:pPr>
        <w:numPr>
          <w:ilvl w:val="0"/>
          <w:numId w:val="6"/>
        </w:numPr>
      </w:pPr>
      <w:r>
        <w:t>Utiliser le caractère</w:t>
      </w:r>
      <w:r w:rsidR="002C3CF9" w:rsidRPr="0033446B">
        <w:t xml:space="preserve"> joker </w:t>
      </w:r>
      <w:r w:rsidR="002C3CF9" w:rsidRPr="0033446B">
        <w:rPr>
          <w:color w:val="0092D7"/>
        </w:rPr>
        <w:t>%</w:t>
      </w:r>
      <w:r w:rsidR="002C3CF9" w:rsidRPr="0033446B">
        <w:t xml:space="preserve"> pour remplacer une chaîne de caractères</w:t>
      </w:r>
    </w:p>
    <w:p w:rsidR="00682ADD" w:rsidRPr="0033446B" w:rsidRDefault="00682ADD" w:rsidP="00682ADD"/>
    <w:p w:rsidR="00813642" w:rsidRPr="0033446B" w:rsidRDefault="00813642" w:rsidP="00813642">
      <w:pPr>
        <w:pStyle w:val="Titre3"/>
      </w:pPr>
      <w:bookmarkStart w:id="105" w:name="_Toc260843281"/>
      <w:bookmarkStart w:id="106" w:name="_Toc307835211"/>
      <w:bookmarkStart w:id="107" w:name="_Toc313968232"/>
      <w:r w:rsidRPr="0033446B">
        <w:t>Recherche sur des dates</w:t>
      </w:r>
      <w:bookmarkEnd w:id="105"/>
      <w:bookmarkEnd w:id="106"/>
      <w:bookmarkEnd w:id="107"/>
    </w:p>
    <w:p w:rsidR="00813642" w:rsidRPr="0033446B" w:rsidRDefault="00A67931" w:rsidP="00813642">
      <w:r w:rsidRPr="0033446B">
        <w:t>Les opérateurs de recherche peuvent être utilisés pour faire une recherche sur une date.</w:t>
      </w:r>
    </w:p>
    <w:p w:rsidR="00813642" w:rsidRPr="0033446B" w:rsidRDefault="00813642" w:rsidP="00B112F5">
      <w:pPr>
        <w:spacing w:before="120"/>
        <w:rPr>
          <w:i/>
          <w:iCs/>
          <w:color w:val="0092D7"/>
        </w:rPr>
      </w:pPr>
      <w:r w:rsidRPr="0033446B">
        <w:rPr>
          <w:i/>
          <w:iCs/>
          <w:color w:val="0092D7"/>
        </w:rPr>
        <w:t>Exemple</w:t>
      </w:r>
      <w:r w:rsidR="00580FD3" w:rsidRPr="0033446B">
        <w:rPr>
          <w:i/>
          <w:iCs/>
          <w:color w:val="0092D7"/>
        </w:rPr>
        <w:t>s</w:t>
      </w:r>
      <w:r w:rsidRPr="0033446B">
        <w:rPr>
          <w:i/>
          <w:iCs/>
          <w:color w:val="0092D7"/>
        </w:rPr>
        <w:t xml:space="preserve"> de critère</w:t>
      </w:r>
      <w:r w:rsidR="00A67931" w:rsidRPr="0033446B">
        <w:rPr>
          <w:i/>
          <w:iCs/>
          <w:color w:val="0092D7"/>
        </w:rPr>
        <w:t>s</w:t>
      </w:r>
      <w:r w:rsidRPr="0033446B">
        <w:rPr>
          <w:i/>
          <w:iCs/>
          <w:color w:val="0092D7"/>
        </w:rPr>
        <w:t xml:space="preserve"> </w:t>
      </w:r>
      <w:r w:rsidR="00E35599" w:rsidRPr="0033446B">
        <w:rPr>
          <w:i/>
          <w:iCs/>
          <w:color w:val="0092D7"/>
        </w:rPr>
        <w:t xml:space="preserve">saisis </w:t>
      </w:r>
      <w:r w:rsidRPr="0033446B">
        <w:rPr>
          <w:i/>
          <w:iCs/>
          <w:color w:val="0092D7"/>
        </w:rPr>
        <w:t>dans la colonne « Signé le » :</w:t>
      </w:r>
    </w:p>
    <w:p w:rsidR="00813642" w:rsidRPr="0033446B" w:rsidRDefault="00A67931" w:rsidP="00813642">
      <w:pPr>
        <w:numPr>
          <w:ilvl w:val="0"/>
          <w:numId w:val="6"/>
        </w:numPr>
      </w:pPr>
      <w:r w:rsidRPr="0033446B">
        <w:t>18/02/2012</w:t>
      </w:r>
      <w:r w:rsidR="00813642" w:rsidRPr="0033446B">
        <w:t> : affichera les documents signés précisément à cette date</w:t>
      </w:r>
    </w:p>
    <w:p w:rsidR="00813642" w:rsidRPr="0033446B" w:rsidRDefault="00A67931" w:rsidP="00813642">
      <w:pPr>
        <w:numPr>
          <w:ilvl w:val="0"/>
          <w:numId w:val="6"/>
        </w:numPr>
      </w:pPr>
      <w:r w:rsidRPr="0033446B">
        <w:t>&gt;18/02/2012</w:t>
      </w:r>
      <w:r w:rsidR="00813642" w:rsidRPr="0033446B">
        <w:t> : affichera les documents signés à partir du lendemain de cette date</w:t>
      </w:r>
    </w:p>
    <w:p w:rsidR="00813642" w:rsidRPr="0033446B" w:rsidRDefault="00A67931" w:rsidP="00813642">
      <w:pPr>
        <w:numPr>
          <w:ilvl w:val="0"/>
          <w:numId w:val="6"/>
        </w:numPr>
      </w:pPr>
      <w:r w:rsidRPr="0033446B">
        <w:t>&lt;18/02/2012</w:t>
      </w:r>
      <w:r w:rsidR="00813642" w:rsidRPr="0033446B">
        <w:t> : affichera les documents signés au plus tard la veille de cette date</w:t>
      </w:r>
    </w:p>
    <w:p w:rsidR="00A67931" w:rsidRPr="0033446B" w:rsidRDefault="00A67931" w:rsidP="00A67931">
      <w:pPr>
        <w:numPr>
          <w:ilvl w:val="0"/>
          <w:numId w:val="6"/>
        </w:numPr>
      </w:pPr>
      <w:r w:rsidRPr="0033446B">
        <w:t>&gt;=18/02/2012 : affichera les documen</w:t>
      </w:r>
      <w:r w:rsidR="00580FD3" w:rsidRPr="0033446B">
        <w:t xml:space="preserve">ts signés à partir </w:t>
      </w:r>
      <w:r w:rsidRPr="0033446B">
        <w:t>de cette date</w:t>
      </w:r>
      <w:r w:rsidR="00580FD3" w:rsidRPr="0033446B">
        <w:t xml:space="preserve"> incluse</w:t>
      </w:r>
    </w:p>
    <w:p w:rsidR="00A67931" w:rsidRPr="0033446B" w:rsidRDefault="00A67931" w:rsidP="00A67931">
      <w:pPr>
        <w:numPr>
          <w:ilvl w:val="0"/>
          <w:numId w:val="6"/>
        </w:numPr>
      </w:pPr>
      <w:r w:rsidRPr="0033446B">
        <w:t xml:space="preserve">&lt;=18/02/2012 : affichera les documents </w:t>
      </w:r>
      <w:r w:rsidR="00580FD3" w:rsidRPr="0033446B">
        <w:t>signés jusqu’à</w:t>
      </w:r>
      <w:r w:rsidRPr="0033446B">
        <w:t xml:space="preserve"> cette date</w:t>
      </w:r>
      <w:r w:rsidR="00580FD3" w:rsidRPr="0033446B">
        <w:t xml:space="preserve"> incluse</w:t>
      </w:r>
    </w:p>
    <w:p w:rsidR="00A67931" w:rsidRDefault="00A67931" w:rsidP="00A67931">
      <w:pPr>
        <w:numPr>
          <w:ilvl w:val="0"/>
          <w:numId w:val="6"/>
        </w:numPr>
      </w:pPr>
      <w:r w:rsidRPr="0033446B">
        <w:t xml:space="preserve">&lt;&gt;18/02/2012 : affichera </w:t>
      </w:r>
      <w:r w:rsidR="00580FD3" w:rsidRPr="0033446B">
        <w:t xml:space="preserve">tous </w:t>
      </w:r>
      <w:r w:rsidRPr="0033446B">
        <w:t xml:space="preserve">les documents </w:t>
      </w:r>
      <w:r w:rsidR="00580FD3" w:rsidRPr="0033446B">
        <w:t>signés</w:t>
      </w:r>
      <w:r w:rsidR="00E32523" w:rsidRPr="0033446B">
        <w:t>,</w:t>
      </w:r>
      <w:r w:rsidR="00580FD3" w:rsidRPr="0033446B">
        <w:t xml:space="preserve"> sauf à</w:t>
      </w:r>
      <w:r w:rsidRPr="0033446B">
        <w:t xml:space="preserve"> cette date</w:t>
      </w:r>
    </w:p>
    <w:p w:rsidR="00682ADD" w:rsidRPr="0033446B" w:rsidRDefault="00682ADD" w:rsidP="00682ADD"/>
    <w:p w:rsidR="00C95BF5" w:rsidRPr="0033446B" w:rsidRDefault="00E32523" w:rsidP="00D720EE">
      <w:pPr>
        <w:pStyle w:val="Titre3"/>
      </w:pPr>
      <w:bookmarkStart w:id="108" w:name="_Toc260843283"/>
      <w:bookmarkStart w:id="109" w:name="_Toc307835213"/>
      <w:bookmarkStart w:id="110" w:name="_Toc313968234"/>
      <w:r w:rsidRPr="0033446B">
        <w:t>Utilisation</w:t>
      </w:r>
      <w:r w:rsidR="00C95BF5" w:rsidRPr="0033446B">
        <w:t xml:space="preserve"> des filtres combinés</w:t>
      </w:r>
      <w:bookmarkEnd w:id="108"/>
      <w:bookmarkEnd w:id="109"/>
      <w:bookmarkEnd w:id="110"/>
    </w:p>
    <w:p w:rsidR="00FF4AE5" w:rsidRPr="0033446B" w:rsidRDefault="00B112F5" w:rsidP="002F6CDC">
      <w:pPr>
        <w:spacing w:after="120"/>
      </w:pPr>
      <w:r w:rsidRPr="0033446B">
        <w:t>Il peut être utile</w:t>
      </w:r>
      <w:r w:rsidR="00C95BF5" w:rsidRPr="0033446B">
        <w:t xml:space="preserve"> de combiner plusieurs </w:t>
      </w:r>
      <w:r w:rsidR="00FF4AE5" w:rsidRPr="0033446B">
        <w:t>filtres dans une seule colonne.</w:t>
      </w:r>
    </w:p>
    <w:p w:rsidR="00C95BF5" w:rsidRPr="0033446B" w:rsidRDefault="00D07220" w:rsidP="00B112F5">
      <w:r>
        <w:rPr>
          <w:noProof/>
        </w:rPr>
        <mc:AlternateContent>
          <mc:Choice Requires="wps">
            <w:drawing>
              <wp:anchor distT="0" distB="0" distL="114300" distR="114300" simplePos="0" relativeHeight="251650048" behindDoc="0" locked="0" layoutInCell="1" allowOverlap="1" wp14:anchorId="50519F90" wp14:editId="6663253C">
                <wp:simplePos x="0" y="0"/>
                <wp:positionH relativeFrom="column">
                  <wp:posOffset>3380105</wp:posOffset>
                </wp:positionH>
                <wp:positionV relativeFrom="paragraph">
                  <wp:posOffset>175260</wp:posOffset>
                </wp:positionV>
                <wp:extent cx="571500" cy="228600"/>
                <wp:effectExtent l="0" t="0" r="19050" b="19050"/>
                <wp:wrapNone/>
                <wp:docPr id="30"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19050">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266.15pt;margin-top:13.8pt;width:4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" filled="f" strokecolor="#9c0" strokeweight="1.5pt"/>
            </w:pict>
          </mc:Fallback>
        </mc:AlternateContent>
      </w:r>
      <w:r>
        <w:rPr>
          <w:noProof/>
        </w:rPr>
        <w:drawing>
          <wp:anchor distT="0" distB="0" distL="114300" distR="114300" simplePos="0" relativeHeight="251649024" behindDoc="1" locked="0" layoutInCell="1" allowOverlap="1" wp14:anchorId="440C9C1B" wp14:editId="32CD9120">
            <wp:simplePos x="0" y="0"/>
            <wp:positionH relativeFrom="column">
              <wp:posOffset>2580005</wp:posOffset>
            </wp:positionH>
            <wp:positionV relativeFrom="paragraph">
              <wp:posOffset>28575</wp:posOffset>
            </wp:positionV>
            <wp:extent cx="3543300" cy="1711960"/>
            <wp:effectExtent l="19050" t="19050" r="19050" b="21590"/>
            <wp:wrapTight wrapText="bothSides">
              <wp:wrapPolygon edited="0">
                <wp:start x="-116" y="-240"/>
                <wp:lineTo x="-116" y="21632"/>
                <wp:lineTo x="21600" y="21632"/>
                <wp:lineTo x="21600" y="-240"/>
                <wp:lineTo x="-116" y="-240"/>
              </wp:wrapPolygon>
            </wp:wrapTight>
            <wp:docPr id="78" name="Image 78" descr="fil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lt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71196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 xml:space="preserve">Quand les caractères à filtrer sont séparés par une chaîne de caractères dont on ignore la teneur, on utilise le caractère </w:t>
      </w:r>
      <w:r w:rsidR="00C95BF5" w:rsidRPr="0033446B">
        <w:rPr>
          <w:color w:val="0092D7"/>
        </w:rPr>
        <w:t>%</w:t>
      </w:r>
      <w:r w:rsidR="00595295">
        <w:t xml:space="preserve"> entre les valeur</w:t>
      </w:r>
      <w:r w:rsidR="00C95BF5" w:rsidRPr="0033446B">
        <w:t>s recherché</w:t>
      </w:r>
      <w:r w:rsidR="00595295">
        <w:t>e</w:t>
      </w:r>
      <w:r w:rsidR="00C95BF5" w:rsidRPr="0033446B">
        <w:t>s, en prenant soin de les présenter dans l’ordre.</w:t>
      </w:r>
    </w:p>
    <w:p w:rsidR="00C95BF5" w:rsidRPr="0033446B" w:rsidRDefault="00C95BF5" w:rsidP="00B112F5">
      <w:pPr>
        <w:spacing w:before="120"/>
      </w:pPr>
      <w:r w:rsidRPr="0033446B">
        <w:rPr>
          <w:i/>
          <w:color w:val="0092D7"/>
        </w:rPr>
        <w:t>Exemple :</w:t>
      </w:r>
      <w:r w:rsidR="00D00AA3" w:rsidRPr="0033446B">
        <w:t xml:space="preserve"> Saisir </w:t>
      </w:r>
      <w:r w:rsidR="00D00AA3" w:rsidRPr="0033446B">
        <w:rPr>
          <w:color w:val="0092D7"/>
        </w:rPr>
        <w:t>PRO%CO</w:t>
      </w:r>
      <w:r w:rsidRPr="0033446B">
        <w:t xml:space="preserve"> dans la colonne « Code » pour afficher tou</w:t>
      </w:r>
      <w:r w:rsidR="00D00AA3" w:rsidRPr="0033446B">
        <w:t>s les documents de la phase "PRO" et de type "CO</w:t>
      </w:r>
      <w:r w:rsidRPr="0033446B">
        <w:t>" si la codification place la phase avant le type.</w:t>
      </w:r>
    </w:p>
    <w:p w:rsidR="00C95BF5" w:rsidRPr="0033446B" w:rsidRDefault="00C95BF5" w:rsidP="00B112F5">
      <w:bookmarkStart w:id="111" w:name="_Toc307835215"/>
    </w:p>
    <w:p w:rsidR="00C95BF5" w:rsidRPr="0033446B" w:rsidRDefault="00C95BF5" w:rsidP="00D720EE">
      <w:pPr>
        <w:pStyle w:val="Titre2"/>
      </w:pPr>
      <w:bookmarkStart w:id="112" w:name="_Toc313968235"/>
      <w:bookmarkStart w:id="113" w:name="_Toc318125539"/>
      <w:bookmarkEnd w:id="111"/>
      <w:r w:rsidRPr="0033446B">
        <w:t>Utiliser les favoris</w:t>
      </w:r>
      <w:bookmarkEnd w:id="112"/>
      <w:bookmarkEnd w:id="113"/>
    </w:p>
    <w:p w:rsidR="00C95BF5" w:rsidRPr="0033446B" w:rsidRDefault="00235D5D" w:rsidP="00D720EE">
      <w:r w:rsidRPr="0033446B">
        <w:t>Dans la</w:t>
      </w:r>
      <w:r w:rsidR="00C95BF5" w:rsidRPr="0033446B">
        <w:t xml:space="preserve"> rubriqu</w:t>
      </w:r>
      <w:r w:rsidRPr="0033446B">
        <w:t>e</w:t>
      </w:r>
      <w:r w:rsidR="00C95BF5" w:rsidRPr="0033446B">
        <w:t xml:space="preserve"> </w:t>
      </w:r>
      <w:r w:rsidR="00C95BF5" w:rsidRPr="0033446B">
        <w:rPr>
          <w:i/>
        </w:rPr>
        <w:t>Documents</w:t>
      </w:r>
      <w:r w:rsidR="00C95BF5" w:rsidRPr="0033446B">
        <w:t>, vous disposez</w:t>
      </w:r>
      <w:r w:rsidRPr="0033446B">
        <w:t xml:space="preserve"> d’une liste vous permettant de regrouper vos objets</w:t>
      </w:r>
      <w:r w:rsidR="00580D03" w:rsidRPr="0033446B">
        <w:t xml:space="preserve"> </w:t>
      </w:r>
      <w:r w:rsidR="00580D03" w:rsidRPr="0033446B">
        <w:rPr>
          <w:i/>
        </w:rPr>
        <w:t>F</w:t>
      </w:r>
      <w:r w:rsidR="00C95BF5" w:rsidRPr="0033446B">
        <w:rPr>
          <w:i/>
        </w:rPr>
        <w:t>avoris</w:t>
      </w:r>
      <w:r w:rsidR="00C95BF5" w:rsidRPr="0033446B">
        <w:t xml:space="preserve"> afin d’y accéder rapidement. </w:t>
      </w:r>
    </w:p>
    <w:p w:rsidR="00C95BF5" w:rsidRPr="0033446B" w:rsidRDefault="00C95BF5" w:rsidP="006C1DF6">
      <w:pPr>
        <w:numPr>
          <w:ilvl w:val="0"/>
          <w:numId w:val="7"/>
        </w:numPr>
      </w:pPr>
      <w:r w:rsidRPr="0033446B">
        <w:t>Pour classifier un docum</w:t>
      </w:r>
      <w:r w:rsidR="00B363E3" w:rsidRPr="0033446B">
        <w:t xml:space="preserve">ent </w:t>
      </w:r>
      <w:r w:rsidR="00CA1BD2" w:rsidRPr="0033446B">
        <w:t>comme</w:t>
      </w:r>
      <w:r w:rsidR="00B363E3" w:rsidRPr="0033446B">
        <w:t xml:space="preserve"> </w:t>
      </w:r>
      <w:r w:rsidR="00CA1BD2" w:rsidRPr="0033446B">
        <w:t>f</w:t>
      </w:r>
      <w:r w:rsidR="00B363E3" w:rsidRPr="0033446B">
        <w:t>avori, cliquez sur</w:t>
      </w:r>
      <w:r w:rsidR="001717A5">
        <w:rPr>
          <w:noProof/>
          <w:position w:val="-6"/>
        </w:rPr>
        <w:drawing>
          <wp:inline distT="0" distB="0" distL="0" distR="0">
            <wp:extent cx="219075" cy="200025"/>
            <wp:effectExtent l="0" t="0" r="9525" b="9525"/>
            <wp:docPr id="6" name="Image 6" descr="etoile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oile blanch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6C1DF6" w:rsidRPr="0033446B">
        <w:t xml:space="preserve"> en début de ligne</w:t>
      </w:r>
    </w:p>
    <w:p w:rsidR="00C95BF5" w:rsidRPr="0033446B" w:rsidRDefault="00CA1BD2" w:rsidP="006C1DF6">
      <w:pPr>
        <w:numPr>
          <w:ilvl w:val="0"/>
          <w:numId w:val="7"/>
        </w:numPr>
      </w:pPr>
      <w:r w:rsidRPr="0033446B">
        <w:t>Pour classifier une liste</w:t>
      </w:r>
      <w:r w:rsidR="00C95BF5" w:rsidRPr="0033446B">
        <w:t xml:space="preserve"> documentaire</w:t>
      </w:r>
      <w:r w:rsidR="0021780E" w:rsidRPr="0033446B">
        <w:t xml:space="preserve"> (vue ou dossier)</w:t>
      </w:r>
      <w:r w:rsidR="00C95BF5" w:rsidRPr="0033446B">
        <w:t xml:space="preserve"> comme</w:t>
      </w:r>
      <w:r w:rsidR="0021780E" w:rsidRPr="0033446B">
        <w:t xml:space="preserve"> favorite, cliquez sur</w:t>
      </w:r>
      <w:r w:rsidR="001717A5">
        <w:rPr>
          <w:noProof/>
          <w:position w:val="-6"/>
        </w:rPr>
        <w:drawing>
          <wp:inline distT="0" distB="0" distL="0" distR="0">
            <wp:extent cx="219075" cy="200025"/>
            <wp:effectExtent l="0" t="0" r="9525" b="9525"/>
            <wp:docPr id="7" name="Image 7" descr="etoile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oile blanch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6C1DF6" w:rsidRPr="0033446B">
        <w:t xml:space="preserve"> devant le libellé de la liste</w:t>
      </w:r>
    </w:p>
    <w:p w:rsidR="00C95BF5" w:rsidRPr="0033446B" w:rsidRDefault="00C95BF5" w:rsidP="006C1DF6">
      <w:pPr>
        <w:numPr>
          <w:ilvl w:val="0"/>
          <w:numId w:val="7"/>
        </w:numPr>
      </w:pPr>
      <w:r w:rsidRPr="0033446B">
        <w:t xml:space="preserve">Si vous ne souhaitez plus qu’un objet soit identifié comme </w:t>
      </w:r>
      <w:r w:rsidR="000B7E40" w:rsidRPr="0033446B">
        <w:t>un favori, cliquez sur</w:t>
      </w:r>
      <w:r w:rsidR="001717A5">
        <w:rPr>
          <w:noProof/>
          <w:position w:val="-8"/>
        </w:rPr>
        <w:drawing>
          <wp:inline distT="0" distB="0" distL="0" distR="0">
            <wp:extent cx="219075" cy="209550"/>
            <wp:effectExtent l="0" t="0" r="9525" b="0"/>
            <wp:docPr id="8" name="Image 8" descr="etoile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oile jau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DE4FB2" w:rsidRPr="0033446B">
        <w:t xml:space="preserve"> devant le document ou la liste documentaire</w:t>
      </w:r>
    </w:p>
    <w:p w:rsidR="00C95BF5" w:rsidRPr="0033446B" w:rsidRDefault="001717A5" w:rsidP="00D720EE">
      <w:r>
        <w:rPr>
          <w:noProof/>
        </w:rPr>
        <mc:AlternateContent>
          <mc:Choice Requires="wps">
            <w:drawing>
              <wp:anchor distT="0" distB="0" distL="114300" distR="114300" simplePos="0" relativeHeight="251652096" behindDoc="0" locked="0" layoutInCell="1" allowOverlap="1">
                <wp:simplePos x="0" y="0"/>
                <wp:positionH relativeFrom="column">
                  <wp:posOffset>522605</wp:posOffset>
                </wp:positionH>
                <wp:positionV relativeFrom="paragraph">
                  <wp:posOffset>100965</wp:posOffset>
                </wp:positionV>
                <wp:extent cx="457200" cy="114300"/>
                <wp:effectExtent l="0" t="0" r="0" b="0"/>
                <wp:wrapNone/>
                <wp:docPr id="2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114300"/>
                        </a:xfrm>
                        <a:prstGeom prst="leftArrow">
                          <a:avLst>
                            <a:gd name="adj1" fmla="val 50000"/>
                            <a:gd name="adj2" fmla="val 100000"/>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66" style="position:absolute;margin-left:41.15pt;margin-top:7.95pt;width:36pt;height:9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" fillcolor="#9c0" strokecolor="#9c0"/>
            </w:pict>
          </mc:Fallback>
        </mc:AlternateContent>
      </w:r>
      <w:r>
        <w:rPr>
          <w:noProof/>
        </w:rPr>
        <w:drawing>
          <wp:anchor distT="0" distB="0" distL="114300" distR="114300" simplePos="0" relativeHeight="251651072" behindDoc="1" locked="0" layoutInCell="1" allowOverlap="1">
            <wp:simplePos x="0" y="0"/>
            <wp:positionH relativeFrom="column">
              <wp:posOffset>1075055</wp:posOffset>
            </wp:positionH>
            <wp:positionV relativeFrom="paragraph">
              <wp:posOffset>51435</wp:posOffset>
            </wp:positionV>
            <wp:extent cx="3790950" cy="219075"/>
            <wp:effectExtent l="19050" t="19050" r="19050" b="28575"/>
            <wp:wrapTight wrapText="bothSides">
              <wp:wrapPolygon edited="0">
                <wp:start x="-109" y="-1878"/>
                <wp:lineTo x="-109" y="22539"/>
                <wp:lineTo x="21600" y="22539"/>
                <wp:lineTo x="21600" y="-1878"/>
                <wp:lineTo x="-109" y="-1878"/>
              </wp:wrapPolygon>
            </wp:wrapTight>
            <wp:docPr id="80" name="Image 80" descr="liste favorite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ste favorite jau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21907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pPr>
        <w:pStyle w:val="Titre2"/>
      </w:pPr>
      <w:bookmarkStart w:id="114" w:name="_Toc260843287"/>
      <w:bookmarkStart w:id="115" w:name="_Toc307835216"/>
      <w:bookmarkStart w:id="116" w:name="_Toc313968236"/>
      <w:bookmarkStart w:id="117" w:name="_Toc318125540"/>
      <w:r w:rsidRPr="0033446B">
        <w:lastRenderedPageBreak/>
        <w:t>Exporter dans Excel</w:t>
      </w:r>
      <w:bookmarkEnd w:id="114"/>
      <w:bookmarkEnd w:id="115"/>
      <w:bookmarkEnd w:id="116"/>
      <w:r w:rsidR="00F270E6" w:rsidRPr="0033446B">
        <w:t>®</w:t>
      </w:r>
      <w:bookmarkEnd w:id="117"/>
    </w:p>
    <w:p w:rsidR="00C95BF5" w:rsidRPr="0033446B" w:rsidRDefault="006B6EEB" w:rsidP="00D720EE">
      <w:r>
        <w:rPr>
          <w:noProof/>
        </w:rPr>
        <mc:AlternateContent>
          <mc:Choice Requires="wps">
            <w:drawing>
              <wp:anchor distT="0" distB="0" distL="114300" distR="114300" simplePos="0" relativeHeight="251654144" behindDoc="0" locked="0" layoutInCell="1" allowOverlap="1" wp14:anchorId="26657B40" wp14:editId="1E361AEC">
                <wp:simplePos x="0" y="0"/>
                <wp:positionH relativeFrom="column">
                  <wp:posOffset>5066030</wp:posOffset>
                </wp:positionH>
                <wp:positionV relativeFrom="paragraph">
                  <wp:posOffset>853440</wp:posOffset>
                </wp:positionV>
                <wp:extent cx="457200" cy="114300"/>
                <wp:effectExtent l="0" t="19050" r="38100" b="38100"/>
                <wp:wrapNone/>
                <wp:docPr id="2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114300"/>
                        </a:xfrm>
                        <a:prstGeom prst="leftArrow">
                          <a:avLst>
                            <a:gd name="adj1" fmla="val 50000"/>
                            <a:gd name="adj2" fmla="val 100000"/>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3" o:spid="_x0000_s1026" type="#_x0000_t66" style="position:absolute;margin-left:398.9pt;margin-top:67.2pt;width:36pt;height:9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" fillcolor="#9c0" strokecolor="#9c0"/>
            </w:pict>
          </mc:Fallback>
        </mc:AlternateContent>
      </w:r>
      <w:r w:rsidR="001717A5">
        <w:rPr>
          <w:noProof/>
        </w:rPr>
        <w:drawing>
          <wp:anchor distT="0" distB="0" distL="114300" distR="114300" simplePos="0" relativeHeight="251653120" behindDoc="1" locked="0" layoutInCell="1" allowOverlap="1" wp14:anchorId="5543E462" wp14:editId="289D592C">
            <wp:simplePos x="0" y="0"/>
            <wp:positionH relativeFrom="column">
              <wp:posOffset>3810</wp:posOffset>
            </wp:positionH>
            <wp:positionV relativeFrom="paragraph">
              <wp:posOffset>622300</wp:posOffset>
            </wp:positionV>
            <wp:extent cx="5762625" cy="381000"/>
            <wp:effectExtent l="19050" t="19050" r="28575" b="19050"/>
            <wp:wrapTight wrapText="bothSides">
              <wp:wrapPolygon edited="0">
                <wp:start x="-71" y="-1080"/>
                <wp:lineTo x="-71" y="21600"/>
                <wp:lineTo x="21636" y="21600"/>
                <wp:lineTo x="21636" y="-1080"/>
                <wp:lineTo x="-71" y="-1080"/>
              </wp:wrapPolygon>
            </wp:wrapTight>
            <wp:docPr id="82" name="Image 82" descr="bandea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ndeau exc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8100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 xml:space="preserve">Vous pouvez à tout moment exporter </w:t>
      </w:r>
      <w:r w:rsidR="00F270E6" w:rsidRPr="0033446B">
        <w:t>le contenu d’</w:t>
      </w:r>
      <w:r w:rsidR="00C95BF5" w:rsidRPr="0033446B">
        <w:t>une liste dans Excel</w:t>
      </w:r>
      <w:r w:rsidR="00F270E6" w:rsidRPr="0033446B">
        <w:t>®</w:t>
      </w:r>
      <w:r w:rsidR="00C95BF5" w:rsidRPr="0033446B">
        <w:t xml:space="preserve"> en cliquant sur l’icône </w:t>
      </w:r>
      <w:r w:rsidR="001717A5">
        <w:rPr>
          <w:noProof/>
          <w:position w:val="-6"/>
        </w:rPr>
        <w:drawing>
          <wp:inline distT="0" distB="0" distL="0" distR="0" wp14:anchorId="3772B118" wp14:editId="4600C3D4">
            <wp:extent cx="209550" cy="200025"/>
            <wp:effectExtent l="0" t="0" r="0" b="9525"/>
            <wp:docPr id="9" name="Image 9"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c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F270E6" w:rsidRPr="0033446B">
        <w:rPr>
          <w:position w:val="-6"/>
        </w:rPr>
        <w:t xml:space="preserve"> </w:t>
      </w:r>
      <w:r w:rsidR="00F270E6" w:rsidRPr="0033446B">
        <w:t>située en haut à droite</w:t>
      </w:r>
      <w:r w:rsidR="00C95BF5" w:rsidRPr="0033446B">
        <w:t>. Cette fonction est accessible depuis les rubriques</w:t>
      </w:r>
      <w:r w:rsidR="00F270E6" w:rsidRPr="0033446B">
        <w:t xml:space="preserve"> </w:t>
      </w:r>
      <w:r w:rsidR="00C95BF5" w:rsidRPr="0033446B">
        <w:rPr>
          <w:i/>
        </w:rPr>
        <w:t>Documents</w:t>
      </w:r>
      <w:r w:rsidR="00F270E6" w:rsidRPr="0033446B">
        <w:t xml:space="preserve">, </w:t>
      </w:r>
      <w:r w:rsidR="00C95BF5" w:rsidRPr="0033446B">
        <w:rPr>
          <w:i/>
        </w:rPr>
        <w:t>Tâches</w:t>
      </w:r>
      <w:r w:rsidR="00F270E6" w:rsidRPr="0033446B">
        <w:t xml:space="preserve">, </w:t>
      </w:r>
      <w:r w:rsidR="00F270E6" w:rsidRPr="0033446B">
        <w:rPr>
          <w:i/>
        </w:rPr>
        <w:t>Traitements</w:t>
      </w:r>
      <w:r w:rsidR="00F270E6" w:rsidRPr="0033446B">
        <w:t xml:space="preserve"> et </w:t>
      </w:r>
      <w:r w:rsidR="00C95BF5" w:rsidRPr="0033446B">
        <w:rPr>
          <w:i/>
        </w:rPr>
        <w:t>Annuaire</w:t>
      </w:r>
      <w:r w:rsidR="00C95BF5" w:rsidRPr="0033446B">
        <w:t xml:space="preserve"> et</w:t>
      </w:r>
      <w:r w:rsidR="00F270E6" w:rsidRPr="0033446B">
        <w:t xml:space="preserve"> elle</w:t>
      </w:r>
      <w:r w:rsidR="00C95BF5" w:rsidRPr="0033446B">
        <w:t xml:space="preserve"> prend en compte les filtres actifs.</w:t>
      </w:r>
    </w:p>
    <w:p w:rsidR="00F270E6" w:rsidRPr="0033446B" w:rsidRDefault="00F270E6" w:rsidP="00D720EE"/>
    <w:p w:rsidR="00C95BF5" w:rsidRPr="0033446B" w:rsidRDefault="00C95BF5" w:rsidP="00D720EE">
      <w:r w:rsidRPr="0033446B">
        <w:t>Le fichier d’exportation conserve l’affichage en colonnes :</w:t>
      </w:r>
    </w:p>
    <w:p w:rsidR="00C95BF5" w:rsidRPr="0033446B" w:rsidRDefault="006B6EEB" w:rsidP="00D720EE">
      <w:bookmarkStart w:id="118" w:name="_Toc260843288"/>
      <w:bookmarkStart w:id="119" w:name="_Toc307835217"/>
      <w:r>
        <w:rPr>
          <w:noProof/>
        </w:rPr>
        <w:drawing>
          <wp:anchor distT="0" distB="0" distL="114300" distR="114300" simplePos="0" relativeHeight="251655168" behindDoc="1" locked="0" layoutInCell="1" allowOverlap="1" wp14:anchorId="03FC4528" wp14:editId="7FF5B897">
            <wp:simplePos x="0" y="0"/>
            <wp:positionH relativeFrom="column">
              <wp:posOffset>455930</wp:posOffset>
            </wp:positionH>
            <wp:positionV relativeFrom="paragraph">
              <wp:posOffset>203835</wp:posOffset>
            </wp:positionV>
            <wp:extent cx="4914900" cy="1514475"/>
            <wp:effectExtent l="19050" t="19050" r="19050" b="28575"/>
            <wp:wrapTight wrapText="bothSides">
              <wp:wrapPolygon edited="0">
                <wp:start x="-84" y="-272"/>
                <wp:lineTo x="-84" y="21736"/>
                <wp:lineTo x="21600" y="21736"/>
                <wp:lineTo x="21600" y="-272"/>
                <wp:lineTo x="-84" y="-272"/>
              </wp:wrapPolygon>
            </wp:wrapTight>
            <wp:docPr id="85" name="Image 85" descr="export exc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port excel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0" cy="151447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pPr>
        <w:pStyle w:val="Titre2"/>
      </w:pPr>
      <w:bookmarkStart w:id="120" w:name="_Toc313968237"/>
      <w:bookmarkStart w:id="121" w:name="_Toc318125541"/>
      <w:r w:rsidRPr="0033446B">
        <w:t>Télécharger des fichiers</w:t>
      </w:r>
      <w:bookmarkEnd w:id="118"/>
      <w:bookmarkEnd w:id="119"/>
      <w:bookmarkEnd w:id="120"/>
      <w:bookmarkEnd w:id="121"/>
    </w:p>
    <w:p w:rsidR="00C95BF5" w:rsidRPr="0033446B" w:rsidRDefault="00C95BF5" w:rsidP="00D720EE">
      <w:r w:rsidRPr="0033446B">
        <w:t>Télécharger un ou plusieurs fichiers peut se faire quel que soit l'état du document et permet d'obtenir une copie des fichiers sur votre poste de travail ou votre réseau.</w:t>
      </w:r>
    </w:p>
    <w:p w:rsidR="00C95BF5" w:rsidRPr="0033446B" w:rsidRDefault="00C95BF5" w:rsidP="00D720EE"/>
    <w:p w:rsidR="00C95BF5" w:rsidRPr="0033446B" w:rsidRDefault="00C95BF5" w:rsidP="00D720EE">
      <w:r w:rsidRPr="0033446B">
        <w:t>Pour télécharger un ou plusieurs fichiers depuis une fiche documentaire :</w:t>
      </w:r>
    </w:p>
    <w:p w:rsidR="00C95BF5" w:rsidRPr="0033446B" w:rsidRDefault="001717A5" w:rsidP="00B00B68">
      <w:pPr>
        <w:numPr>
          <w:ilvl w:val="0"/>
          <w:numId w:val="8"/>
        </w:numPr>
      </w:pPr>
      <w:r>
        <w:rPr>
          <w:noProof/>
        </w:rPr>
        <w:drawing>
          <wp:anchor distT="0" distB="0" distL="114300" distR="114300" simplePos="0" relativeHeight="251656192" behindDoc="1" locked="0" layoutInCell="1" allowOverlap="1">
            <wp:simplePos x="0" y="0"/>
            <wp:positionH relativeFrom="column">
              <wp:posOffset>3265805</wp:posOffset>
            </wp:positionH>
            <wp:positionV relativeFrom="paragraph">
              <wp:posOffset>3810</wp:posOffset>
            </wp:positionV>
            <wp:extent cx="2609850" cy="1113155"/>
            <wp:effectExtent l="19050" t="19050" r="19050" b="10795"/>
            <wp:wrapTight wrapText="bothSides">
              <wp:wrapPolygon edited="0">
                <wp:start x="-158" y="-370"/>
                <wp:lineTo x="-158" y="21440"/>
                <wp:lineTo x="21600" y="21440"/>
                <wp:lineTo x="21600" y="-370"/>
                <wp:lineTo x="-158" y="-370"/>
              </wp:wrapPolygon>
            </wp:wrapTight>
            <wp:docPr id="86" name="Image 86" descr="tele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elecharg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850" cy="111315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Dans la section « </w:t>
      </w:r>
      <w:r w:rsidR="00C95BF5" w:rsidRPr="0033446B">
        <w:rPr>
          <w:b/>
        </w:rPr>
        <w:t>Fichiers</w:t>
      </w:r>
      <w:r w:rsidR="00C95BF5" w:rsidRPr="0033446B">
        <w:t> » de l’onglet « </w:t>
      </w:r>
      <w:r w:rsidR="00C95BF5" w:rsidRPr="0033446B">
        <w:rPr>
          <w:b/>
        </w:rPr>
        <w:t>Général</w:t>
      </w:r>
      <w:r w:rsidR="00C95BF5" w:rsidRPr="0033446B">
        <w:t> » du document, cochez le(s) fichier(s) concerné(s)</w:t>
      </w:r>
    </w:p>
    <w:p w:rsidR="00C95BF5" w:rsidRPr="0033446B" w:rsidRDefault="00C95BF5" w:rsidP="00B00B68">
      <w:pPr>
        <w:numPr>
          <w:ilvl w:val="0"/>
          <w:numId w:val="8"/>
        </w:numPr>
      </w:pPr>
      <w:r w:rsidRPr="0033446B">
        <w:t>Dans le menu déroulant de la section « </w:t>
      </w:r>
      <w:r w:rsidRPr="0033446B">
        <w:rPr>
          <w:b/>
        </w:rPr>
        <w:t>Fichiers</w:t>
      </w:r>
      <w:r w:rsidRPr="0033446B">
        <w:t> », cliquez sur « </w:t>
      </w:r>
      <w:r w:rsidRPr="0033446B">
        <w:rPr>
          <w:b/>
        </w:rPr>
        <w:t>Télécharger</w:t>
      </w:r>
      <w:r w:rsidRPr="0033446B">
        <w:t> »</w:t>
      </w:r>
    </w:p>
    <w:p w:rsidR="00C95BF5" w:rsidRPr="0033446B" w:rsidRDefault="00C95BF5" w:rsidP="00B00B68">
      <w:pPr>
        <w:numPr>
          <w:ilvl w:val="0"/>
          <w:numId w:val="8"/>
        </w:numPr>
      </w:pPr>
      <w:r w:rsidRPr="0033446B">
        <w:t>Sélectionnez le répertoire de destination du (des) fichier(s)</w:t>
      </w:r>
    </w:p>
    <w:p w:rsidR="00C95BF5" w:rsidRPr="0033446B" w:rsidRDefault="00C95BF5" w:rsidP="00D720EE"/>
    <w:p w:rsidR="00E3386C" w:rsidRPr="0033446B" w:rsidRDefault="00E3386C" w:rsidP="00D720EE"/>
    <w:p w:rsidR="00C95BF5" w:rsidRPr="0033446B" w:rsidRDefault="00C95BF5" w:rsidP="00D720EE">
      <w:r w:rsidRPr="0033446B">
        <w:t>Il est également possible de télécharger les fichiers de plusieurs documents à la fois :</w:t>
      </w:r>
    </w:p>
    <w:p w:rsidR="00B00B68" w:rsidRPr="0033446B" w:rsidRDefault="001717A5" w:rsidP="00D720EE">
      <w:r>
        <w:rPr>
          <w:noProof/>
        </w:rPr>
        <w:drawing>
          <wp:anchor distT="0" distB="0" distL="114300" distR="114300" simplePos="0" relativeHeight="251657216" behindDoc="1" locked="0" layoutInCell="1" allowOverlap="1">
            <wp:simplePos x="0" y="0"/>
            <wp:positionH relativeFrom="column">
              <wp:posOffset>2122805</wp:posOffset>
            </wp:positionH>
            <wp:positionV relativeFrom="paragraph">
              <wp:posOffset>129540</wp:posOffset>
            </wp:positionV>
            <wp:extent cx="3938905" cy="1520825"/>
            <wp:effectExtent l="19050" t="19050" r="23495" b="22225"/>
            <wp:wrapTight wrapText="bothSides">
              <wp:wrapPolygon edited="0">
                <wp:start x="-104" y="-271"/>
                <wp:lineTo x="-104" y="21645"/>
                <wp:lineTo x="21624" y="21645"/>
                <wp:lineTo x="21624" y="-271"/>
                <wp:lineTo x="-104" y="-271"/>
              </wp:wrapPolygon>
            </wp:wrapTight>
            <wp:docPr id="88" name="Image 88" descr="telecharger mas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elecharger mass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8905" cy="152082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1717A5" w:rsidP="00B00B68">
      <w:pPr>
        <w:numPr>
          <w:ilvl w:val="0"/>
          <w:numId w:val="9"/>
        </w:numPr>
      </w:pPr>
      <w:r>
        <w:rPr>
          <w:b/>
          <w:bCs/>
          <w:noProof/>
        </w:rPr>
        <mc:AlternateContent>
          <mc:Choice Requires="wps">
            <w:drawing>
              <wp:anchor distT="0" distB="0" distL="114300" distR="114300" simplePos="0" relativeHeight="251627520" behindDoc="0" locked="0" layoutInCell="1" allowOverlap="1">
                <wp:simplePos x="0" y="0"/>
                <wp:positionH relativeFrom="column">
                  <wp:posOffset>2122805</wp:posOffset>
                </wp:positionH>
                <wp:positionV relativeFrom="paragraph">
                  <wp:posOffset>552450</wp:posOffset>
                </wp:positionV>
                <wp:extent cx="228600" cy="773430"/>
                <wp:effectExtent l="0" t="0" r="0" b="0"/>
                <wp:wrapNone/>
                <wp:docPr id="2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73430"/>
                        </a:xfrm>
                        <a:prstGeom prst="ellipse">
                          <a:avLst/>
                        </a:prstGeom>
                        <a:noFill/>
                        <a:ln w="19050">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67.15pt;margin-top:43.5pt;width:18pt;height:60.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" filled="f" strokecolor="#9c0" strokeweight="1.5pt"/>
            </w:pict>
          </mc:Fallback>
        </mc:AlternateContent>
      </w:r>
      <w:r w:rsidR="00C95BF5" w:rsidRPr="0033446B">
        <w:t>Dans une liste de documents, cochez les documents contenant les fichiers à télécharger</w:t>
      </w:r>
    </w:p>
    <w:p w:rsidR="00C95BF5" w:rsidRPr="0033446B" w:rsidRDefault="00C95BF5" w:rsidP="00B00B68">
      <w:pPr>
        <w:numPr>
          <w:ilvl w:val="0"/>
          <w:numId w:val="9"/>
        </w:numPr>
      </w:pPr>
      <w:r w:rsidRPr="0033446B">
        <w:t>Dans le menu déroulant « </w:t>
      </w:r>
      <w:r w:rsidRPr="0033446B">
        <w:rPr>
          <w:b/>
        </w:rPr>
        <w:t>Fichiers</w:t>
      </w:r>
      <w:r w:rsidRPr="0033446B">
        <w:t> », cliquez sur « </w:t>
      </w:r>
      <w:r w:rsidRPr="0033446B">
        <w:rPr>
          <w:b/>
        </w:rPr>
        <w:t>Télécharger</w:t>
      </w:r>
      <w:r w:rsidRPr="0033446B">
        <w:t> »</w:t>
      </w:r>
    </w:p>
    <w:p w:rsidR="00C95BF5" w:rsidRPr="0033446B" w:rsidRDefault="00C95BF5" w:rsidP="00B00B68">
      <w:pPr>
        <w:numPr>
          <w:ilvl w:val="0"/>
          <w:numId w:val="9"/>
        </w:numPr>
      </w:pPr>
      <w:r w:rsidRPr="0033446B">
        <w:t>Sélectionnez le répertoire de destination du (des) fichier(s)</w:t>
      </w:r>
    </w:p>
    <w:p w:rsidR="00C95BF5" w:rsidRPr="0033446B" w:rsidRDefault="00C95BF5" w:rsidP="00D720EE">
      <w:bookmarkStart w:id="122" w:name="_Toc260843289"/>
      <w:bookmarkStart w:id="123" w:name="_Toc307835218"/>
    </w:p>
    <w:p w:rsidR="00C95BF5" w:rsidRPr="0033446B" w:rsidRDefault="00C95BF5" w:rsidP="00D720EE">
      <w:pPr>
        <w:pStyle w:val="Titre1"/>
        <w:numPr>
          <w:ilvl w:val="0"/>
          <w:numId w:val="2"/>
        </w:numPr>
      </w:pPr>
      <w:bookmarkStart w:id="124" w:name="_Toc313968238"/>
      <w:bookmarkStart w:id="125" w:name="_Toc318125542"/>
      <w:r w:rsidRPr="0033446B">
        <w:lastRenderedPageBreak/>
        <w:t>Création de documents</w:t>
      </w:r>
      <w:bookmarkEnd w:id="122"/>
      <w:bookmarkEnd w:id="123"/>
      <w:bookmarkEnd w:id="124"/>
      <w:bookmarkEnd w:id="125"/>
    </w:p>
    <w:bookmarkStart w:id="126" w:name="_Toc260843290"/>
    <w:bookmarkStart w:id="127" w:name="_Toc307835219"/>
    <w:bookmarkStart w:id="128" w:name="_Toc313968239"/>
    <w:bookmarkStart w:id="129" w:name="_Toc318125543"/>
    <w:p w:rsidR="00C95BF5" w:rsidRPr="0033446B" w:rsidRDefault="001717A5" w:rsidP="00D720EE">
      <w:pPr>
        <w:pStyle w:val="Titre2"/>
      </w:pPr>
      <w:r>
        <w:rPr>
          <w:noProof/>
        </w:rPr>
        <mc:AlternateContent>
          <mc:Choice Requires="wps">
            <w:drawing>
              <wp:anchor distT="0" distB="0" distL="114300" distR="114300" simplePos="0" relativeHeight="251624448" behindDoc="0" locked="0" layoutInCell="1" allowOverlap="1">
                <wp:simplePos x="0" y="0"/>
                <wp:positionH relativeFrom="column">
                  <wp:posOffset>2224405</wp:posOffset>
                </wp:positionH>
                <wp:positionV relativeFrom="paragraph">
                  <wp:posOffset>-205740</wp:posOffset>
                </wp:positionV>
                <wp:extent cx="0" cy="114300"/>
                <wp:effectExtent l="0" t="0" r="0" b="0"/>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5pt,-16.2pt" to="175.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" stroked="f">
                <v:stroke endarrow="block"/>
              </v:line>
            </w:pict>
          </mc:Fallback>
        </mc:AlternateContent>
      </w:r>
      <w:r w:rsidR="00C95BF5" w:rsidRPr="0033446B">
        <w:t>Créer un document</w:t>
      </w:r>
      <w:bookmarkEnd w:id="126"/>
      <w:bookmarkEnd w:id="127"/>
      <w:bookmarkEnd w:id="128"/>
      <w:bookmarkEnd w:id="129"/>
    </w:p>
    <w:p w:rsidR="00C95BF5" w:rsidRPr="0033446B" w:rsidRDefault="001717A5" w:rsidP="00A468D0">
      <w:pPr>
        <w:numPr>
          <w:ilvl w:val="0"/>
          <w:numId w:val="10"/>
        </w:numPr>
      </w:pPr>
      <w:r>
        <w:rPr>
          <w:noProof/>
        </w:rPr>
        <w:drawing>
          <wp:anchor distT="0" distB="0" distL="114300" distR="114300" simplePos="0" relativeHeight="251658240" behindDoc="1" locked="0" layoutInCell="1" allowOverlap="1">
            <wp:simplePos x="0" y="0"/>
            <wp:positionH relativeFrom="column">
              <wp:posOffset>2808605</wp:posOffset>
            </wp:positionH>
            <wp:positionV relativeFrom="paragraph">
              <wp:posOffset>31750</wp:posOffset>
            </wp:positionV>
            <wp:extent cx="3387725" cy="1185545"/>
            <wp:effectExtent l="19050" t="19050" r="22225" b="14605"/>
            <wp:wrapTight wrapText="bothSides">
              <wp:wrapPolygon edited="0">
                <wp:start x="-121" y="-347"/>
                <wp:lineTo x="-121" y="21519"/>
                <wp:lineTo x="21620" y="21519"/>
                <wp:lineTo x="21620" y="-347"/>
                <wp:lineTo x="-121" y="-347"/>
              </wp:wrapPolygon>
            </wp:wrapTight>
            <wp:docPr id="89" name="Image 89" descr="nouve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uveau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7725" cy="118554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Entrez dans l’espace de travail puis cliquez sur la rubrique « </w:t>
      </w:r>
      <w:r w:rsidR="00C95BF5" w:rsidRPr="0033446B">
        <w:rPr>
          <w:b/>
        </w:rPr>
        <w:t>Documents</w:t>
      </w:r>
      <w:r w:rsidR="00C95BF5" w:rsidRPr="0033446B">
        <w:t> »</w:t>
      </w:r>
    </w:p>
    <w:p w:rsidR="00F75611" w:rsidRPr="0033446B" w:rsidRDefault="00F75611" w:rsidP="00A468D0">
      <w:pPr>
        <w:numPr>
          <w:ilvl w:val="0"/>
          <w:numId w:val="10"/>
        </w:numPr>
      </w:pPr>
      <w:r w:rsidRPr="0033446B">
        <w:t>Déroulez le menu</w:t>
      </w:r>
      <w:r w:rsidR="00C95BF5" w:rsidRPr="0033446B">
        <w:t xml:space="preserve"> « </w:t>
      </w:r>
      <w:r w:rsidR="00C95BF5" w:rsidRPr="0033446B">
        <w:rPr>
          <w:b/>
        </w:rPr>
        <w:t>Nouveau</w:t>
      </w:r>
      <w:r w:rsidR="00C95BF5" w:rsidRPr="0033446B">
        <w:t> »</w:t>
      </w:r>
    </w:p>
    <w:p w:rsidR="00C95BF5" w:rsidRPr="0033446B" w:rsidRDefault="00F75611" w:rsidP="00A468D0">
      <w:pPr>
        <w:numPr>
          <w:ilvl w:val="0"/>
          <w:numId w:val="10"/>
        </w:numPr>
      </w:pPr>
      <w:r w:rsidRPr="0033446B">
        <w:t>C</w:t>
      </w:r>
      <w:r w:rsidR="00C95BF5" w:rsidRPr="0033446B">
        <w:t>liquez sur la famille concernée</w:t>
      </w:r>
    </w:p>
    <w:p w:rsidR="00C95BF5" w:rsidRPr="0033446B" w:rsidRDefault="00C95BF5" w:rsidP="00A468D0">
      <w:pPr>
        <w:numPr>
          <w:ilvl w:val="0"/>
          <w:numId w:val="10"/>
        </w:numPr>
      </w:pPr>
      <w:r w:rsidRPr="0033446B">
        <w:t>Remplissez la fiche documentaire (le formulaire)</w:t>
      </w:r>
    </w:p>
    <w:p w:rsidR="00C95BF5" w:rsidRPr="0033446B" w:rsidRDefault="00C95BF5" w:rsidP="00A468D0">
      <w:pPr>
        <w:numPr>
          <w:ilvl w:val="0"/>
          <w:numId w:val="10"/>
        </w:numPr>
      </w:pPr>
      <w:r w:rsidRPr="0033446B">
        <w:t>Cliquez sur « </w:t>
      </w:r>
      <w:r w:rsidR="00901486">
        <w:rPr>
          <w:b/>
        </w:rPr>
        <w:t>OK</w:t>
      </w:r>
      <w:r w:rsidRPr="0033446B">
        <w:t> »</w:t>
      </w:r>
    </w:p>
    <w:p w:rsidR="00C95BF5" w:rsidRPr="0033446B" w:rsidRDefault="00C95BF5" w:rsidP="00D720EE"/>
    <w:p w:rsidR="00C95BF5" w:rsidRPr="0033446B" w:rsidRDefault="001717A5" w:rsidP="00D720EE">
      <w:r>
        <w:rPr>
          <w:noProof/>
        </w:rPr>
        <w:drawing>
          <wp:anchor distT="0" distB="0" distL="114300" distR="114300" simplePos="0" relativeHeight="251679744" behindDoc="1" locked="0" layoutInCell="1" allowOverlap="1">
            <wp:simplePos x="0" y="0"/>
            <wp:positionH relativeFrom="column">
              <wp:posOffset>2137410</wp:posOffset>
            </wp:positionH>
            <wp:positionV relativeFrom="paragraph">
              <wp:posOffset>192405</wp:posOffset>
            </wp:positionV>
            <wp:extent cx="4100195" cy="2358390"/>
            <wp:effectExtent l="19050" t="19050" r="14605" b="22860"/>
            <wp:wrapTight wrapText="bothSides">
              <wp:wrapPolygon edited="0">
                <wp:start x="-100" y="-174"/>
                <wp:lineTo x="-100" y="21635"/>
                <wp:lineTo x="21577" y="21635"/>
                <wp:lineTo x="21577" y="-174"/>
                <wp:lineTo x="-100" y="-174"/>
              </wp:wrapPolygon>
            </wp:wrapTight>
            <wp:docPr id="140" name="Image 140" descr="Copie de formula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pie de formulaire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0195" cy="235839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Dans la fiche documentaire :</w:t>
      </w:r>
    </w:p>
    <w:p w:rsidR="00EB3E31" w:rsidRPr="0033446B" w:rsidRDefault="00EB3E31" w:rsidP="00D720EE"/>
    <w:p w:rsidR="00C95BF5" w:rsidRPr="0033446B" w:rsidRDefault="00C95BF5" w:rsidP="00D720EE">
      <w:r w:rsidRPr="0033446B">
        <w:rPr>
          <w:color w:val="FF0000"/>
        </w:rPr>
        <w:t>*</w:t>
      </w:r>
      <w:r w:rsidRPr="0033446B">
        <w:t xml:space="preserve"> : signifie que les champs sont obligatoires</w:t>
      </w:r>
    </w:p>
    <w:p w:rsidR="00ED17CC" w:rsidRPr="0033446B" w:rsidRDefault="00ED17CC" w:rsidP="00D720EE">
      <w:r w:rsidRPr="0033446B">
        <w:rPr>
          <w:color w:val="0092D7"/>
        </w:rPr>
        <w:sym w:font="Webdings" w:char="F036"/>
      </w:r>
      <w:r w:rsidR="00C95BF5" w:rsidRPr="0033446B">
        <w:t> : signifie qu’il existe un</w:t>
      </w:r>
      <w:r w:rsidR="00EB3E31" w:rsidRPr="0033446B">
        <w:t>e liste de valeurs prédéfinies</w:t>
      </w:r>
    </w:p>
    <w:p w:rsidR="00EB3E31" w:rsidRPr="0033446B" w:rsidRDefault="00777553" w:rsidP="00D720EE">
      <w:r w:rsidRPr="00777553">
        <w:rPr>
          <w:bdr w:val="single" w:sz="4" w:space="0" w:color="999999"/>
          <w:shd w:val="clear" w:color="auto" w:fill="C0C0C0"/>
        </w:rPr>
        <w:t xml:space="preserve"> </w:t>
      </w:r>
      <w:r>
        <w:rPr>
          <w:bdr w:val="single" w:sz="4" w:space="0" w:color="999999"/>
          <w:shd w:val="clear" w:color="auto" w:fill="C0C0C0"/>
        </w:rPr>
        <w:t xml:space="preserve">  </w:t>
      </w:r>
      <w:r w:rsidRPr="00777553">
        <w:rPr>
          <w:bdr w:val="single" w:sz="4" w:space="0" w:color="999999"/>
          <w:shd w:val="clear" w:color="auto" w:fill="C0C0C0"/>
        </w:rPr>
        <w:t xml:space="preserve">  </w:t>
      </w:r>
      <w:r>
        <w:t xml:space="preserve"> : signifie que le champ dépend de la valeur d’un autre champ</w:t>
      </w:r>
    </w:p>
    <w:p w:rsidR="00777553" w:rsidRPr="0033446B" w:rsidRDefault="00777553" w:rsidP="00777553"/>
    <w:p w:rsidR="00ED17CC" w:rsidRPr="0033446B" w:rsidRDefault="00C95BF5" w:rsidP="00D720EE">
      <w:r w:rsidRPr="0033446B">
        <w:t xml:space="preserve">Cliquez dans la zone de saisie </w:t>
      </w:r>
      <w:r w:rsidR="00ED17CC" w:rsidRPr="0033446B">
        <w:t>pour faire apparaître la liste.</w:t>
      </w:r>
    </w:p>
    <w:p w:rsidR="00C95BF5" w:rsidRPr="0033446B" w:rsidRDefault="00C95BF5" w:rsidP="00D720EE">
      <w:r w:rsidRPr="0033446B">
        <w:t>Cliquez sur le code adéquat ou, si la liste est trop longue, filtrez en tapant tout ou partie du code ou du libellé, puis cliquez sur le code choisi.</w:t>
      </w:r>
    </w:p>
    <w:p w:rsidR="00EB3E31" w:rsidRPr="0033446B" w:rsidRDefault="00EB3E31" w:rsidP="00D720EE"/>
    <w:p w:rsidR="00C95BF5" w:rsidRPr="0033446B" w:rsidRDefault="00ED17CC" w:rsidP="00EB3E31">
      <w:pPr>
        <w:numPr>
          <w:ilvl w:val="0"/>
          <w:numId w:val="11"/>
        </w:numPr>
      </w:pPr>
      <w:bookmarkStart w:id="130" w:name="_Toc260843291"/>
      <w:bookmarkStart w:id="131" w:name="_Toc307835220"/>
      <w:r w:rsidRPr="0033446B">
        <w:t>Les champs contenant</w:t>
      </w:r>
      <w:r w:rsidR="00C95BF5" w:rsidRPr="0033446B">
        <w:t xml:space="preserve"> une valeur convenable s’encadrent en </w:t>
      </w:r>
      <w:r w:rsidR="00C95BF5" w:rsidRPr="0033446B">
        <w:rPr>
          <w:bdr w:val="single" w:sz="4" w:space="0" w:color="008000"/>
        </w:rPr>
        <w:t>vert</w:t>
      </w:r>
    </w:p>
    <w:p w:rsidR="00C95BF5" w:rsidRPr="0033446B" w:rsidRDefault="00C95BF5" w:rsidP="00EB3E31">
      <w:pPr>
        <w:numPr>
          <w:ilvl w:val="0"/>
          <w:numId w:val="11"/>
        </w:numPr>
      </w:pPr>
      <w:r w:rsidRPr="0033446B">
        <w:t xml:space="preserve">Les champs contenant une valeur inappropriée s’encadrent en </w:t>
      </w:r>
      <w:r w:rsidRPr="0033446B">
        <w:rPr>
          <w:bdr w:val="single" w:sz="4" w:space="0" w:color="FF0000"/>
        </w:rPr>
        <w:t>rouge</w:t>
      </w:r>
    </w:p>
    <w:p w:rsidR="00C95BF5" w:rsidRPr="0033446B" w:rsidRDefault="00C95BF5" w:rsidP="00D720EE">
      <w:pPr>
        <w:pStyle w:val="Titre2"/>
      </w:pPr>
      <w:bookmarkStart w:id="132" w:name="_Toc313968240"/>
      <w:bookmarkStart w:id="133" w:name="_Toc318125544"/>
      <w:r w:rsidRPr="0033446B">
        <w:t>Cloner un document</w:t>
      </w:r>
      <w:bookmarkEnd w:id="132"/>
      <w:bookmarkEnd w:id="133"/>
    </w:p>
    <w:p w:rsidR="00C95BF5" w:rsidRPr="0033446B" w:rsidRDefault="00C95BF5" w:rsidP="00D720EE">
      <w:r w:rsidRPr="0033446B">
        <w:t>Cloner un document permet de créer un document rapidement</w:t>
      </w:r>
      <w:r w:rsidR="002E055B" w:rsidRPr="0033446B">
        <w:t>,</w:t>
      </w:r>
      <w:r w:rsidRPr="0033446B">
        <w:t xml:space="preserve"> à partir d</w:t>
      </w:r>
      <w:r w:rsidR="002E055B" w:rsidRPr="0033446B">
        <w:t>’un document existant. Pour ce faire</w:t>
      </w:r>
      <w:r w:rsidRPr="0033446B">
        <w:t> :</w:t>
      </w:r>
    </w:p>
    <w:p w:rsidR="00C95BF5" w:rsidRPr="0033446B" w:rsidRDefault="00C95BF5" w:rsidP="00707134">
      <w:pPr>
        <w:numPr>
          <w:ilvl w:val="0"/>
          <w:numId w:val="12"/>
        </w:numPr>
      </w:pPr>
      <w:r w:rsidRPr="0033446B">
        <w:t>Ouvrez le document à cloner</w:t>
      </w:r>
    </w:p>
    <w:p w:rsidR="00C95BF5" w:rsidRPr="0033446B" w:rsidRDefault="00C95BF5" w:rsidP="00707134">
      <w:pPr>
        <w:numPr>
          <w:ilvl w:val="0"/>
          <w:numId w:val="12"/>
        </w:numPr>
      </w:pPr>
      <w:r w:rsidRPr="0033446B">
        <w:t>Cliquez sur « </w:t>
      </w:r>
      <w:r w:rsidRPr="0033446B">
        <w:rPr>
          <w:b/>
        </w:rPr>
        <w:t>Cloner</w:t>
      </w:r>
      <w:r w:rsidRPr="0033446B">
        <w:t> »</w:t>
      </w:r>
    </w:p>
    <w:p w:rsidR="00C95BF5" w:rsidRPr="0033446B" w:rsidRDefault="000A1288" w:rsidP="00D720EE">
      <w:r w:rsidRPr="0033446B">
        <w:t>o</w:t>
      </w:r>
      <w:r w:rsidR="00C95BF5" w:rsidRPr="0033446B">
        <w:t>u bien :</w:t>
      </w:r>
    </w:p>
    <w:p w:rsidR="00C95BF5" w:rsidRPr="0033446B" w:rsidRDefault="00C95BF5" w:rsidP="00707134">
      <w:pPr>
        <w:numPr>
          <w:ilvl w:val="0"/>
          <w:numId w:val="13"/>
        </w:numPr>
      </w:pPr>
      <w:r w:rsidRPr="0033446B">
        <w:t>Dans une liste de documents, cochez le document à cloner</w:t>
      </w:r>
    </w:p>
    <w:p w:rsidR="00C95BF5" w:rsidRPr="0033446B" w:rsidRDefault="00C95BF5" w:rsidP="00707134">
      <w:pPr>
        <w:numPr>
          <w:ilvl w:val="0"/>
          <w:numId w:val="13"/>
        </w:numPr>
      </w:pPr>
      <w:r w:rsidRPr="0033446B">
        <w:t>Dans le menu déroulant « </w:t>
      </w:r>
      <w:r w:rsidRPr="0033446B">
        <w:rPr>
          <w:b/>
        </w:rPr>
        <w:t>Documents</w:t>
      </w:r>
      <w:r w:rsidRPr="0033446B">
        <w:t> », cliquez sur « </w:t>
      </w:r>
      <w:r w:rsidRPr="0033446B">
        <w:rPr>
          <w:b/>
        </w:rPr>
        <w:t>Cloner</w:t>
      </w:r>
      <w:r w:rsidRPr="0033446B">
        <w:t> »</w:t>
      </w:r>
    </w:p>
    <w:p w:rsidR="00C95BF5" w:rsidRDefault="00C95BF5" w:rsidP="00707134">
      <w:pPr>
        <w:numPr>
          <w:ilvl w:val="0"/>
          <w:numId w:val="13"/>
        </w:numPr>
      </w:pPr>
      <w:r w:rsidRPr="0033446B">
        <w:t>Modifiez les informations nécessaires à la création du nouveau document</w:t>
      </w:r>
    </w:p>
    <w:p w:rsidR="00586016" w:rsidRPr="0033446B" w:rsidRDefault="00586016" w:rsidP="00586016">
      <w:pPr>
        <w:numPr>
          <w:ilvl w:val="0"/>
          <w:numId w:val="13"/>
        </w:numPr>
      </w:pPr>
      <w:r>
        <w:t xml:space="preserve">Pour accéder </w:t>
      </w:r>
      <w:r w:rsidRPr="00586016">
        <w:t>de nouveau à toutes les valeurs proposées dans un champ, double-cliquez dedans ou bien videz-le</w:t>
      </w:r>
    </w:p>
    <w:p w:rsidR="00C95BF5" w:rsidRPr="0033446B" w:rsidRDefault="00C95BF5" w:rsidP="00707134">
      <w:pPr>
        <w:numPr>
          <w:ilvl w:val="0"/>
          <w:numId w:val="13"/>
        </w:numPr>
      </w:pPr>
      <w:r w:rsidRPr="0033446B">
        <w:t>Cliquez sur « </w:t>
      </w:r>
      <w:r w:rsidR="00901486">
        <w:rPr>
          <w:b/>
        </w:rPr>
        <w:t>OK</w:t>
      </w:r>
      <w:r w:rsidRPr="0033446B">
        <w:t> »</w:t>
      </w:r>
    </w:p>
    <w:p w:rsidR="00C95BF5" w:rsidRPr="0033446B" w:rsidRDefault="00C95BF5" w:rsidP="00D720EE">
      <w:r w:rsidRPr="0033446B">
        <w:t>Il faut ensuite déposer le(s) fichier(s) dans le document et le signer.</w:t>
      </w:r>
    </w:p>
    <w:p w:rsidR="00BE2099" w:rsidRPr="0033446B" w:rsidRDefault="00BE2099" w:rsidP="00D720EE">
      <w:r w:rsidRPr="0033446B">
        <w:br w:type="page"/>
      </w:r>
    </w:p>
    <w:p w:rsidR="00C95BF5" w:rsidRPr="0033446B" w:rsidRDefault="007B7DDA" w:rsidP="00D720EE">
      <w:pPr>
        <w:pStyle w:val="Titre2"/>
      </w:pPr>
      <w:bookmarkStart w:id="134" w:name="_Toc313968241"/>
      <w:bookmarkStart w:id="135" w:name="_Toc318125545"/>
      <w:r w:rsidRPr="0033446B">
        <w:lastRenderedPageBreak/>
        <w:t>Déposer un</w:t>
      </w:r>
      <w:r w:rsidR="00C95BF5" w:rsidRPr="0033446B">
        <w:t xml:space="preserve"> fichier</w:t>
      </w:r>
      <w:bookmarkEnd w:id="130"/>
      <w:bookmarkEnd w:id="131"/>
      <w:bookmarkEnd w:id="134"/>
      <w:bookmarkEnd w:id="135"/>
    </w:p>
    <w:p w:rsidR="00C95BF5" w:rsidRPr="0033446B" w:rsidRDefault="00C95BF5" w:rsidP="00583186">
      <w:pPr>
        <w:numPr>
          <w:ilvl w:val="0"/>
          <w:numId w:val="14"/>
        </w:numPr>
      </w:pPr>
      <w:r w:rsidRPr="0033446B">
        <w:t>Dans l’onglet « </w:t>
      </w:r>
      <w:r w:rsidRPr="0033446B">
        <w:rPr>
          <w:b/>
        </w:rPr>
        <w:t>Général</w:t>
      </w:r>
      <w:r w:rsidRPr="0033446B">
        <w:t> » du docume</w:t>
      </w:r>
      <w:r w:rsidR="00BE2099" w:rsidRPr="0033446B">
        <w:t>nt, déroulez le menu</w:t>
      </w:r>
      <w:r w:rsidRPr="0033446B">
        <w:t xml:space="preserve"> de la section « </w:t>
      </w:r>
      <w:r w:rsidRPr="0033446B">
        <w:rPr>
          <w:b/>
        </w:rPr>
        <w:t>Fichiers</w:t>
      </w:r>
      <w:r w:rsidRPr="0033446B">
        <w:t xml:space="preserve"> » </w:t>
      </w:r>
    </w:p>
    <w:p w:rsidR="00C95BF5" w:rsidRPr="0033446B" w:rsidRDefault="005B4C01" w:rsidP="00583186">
      <w:pPr>
        <w:numPr>
          <w:ilvl w:val="0"/>
          <w:numId w:val="14"/>
        </w:numPr>
      </w:pPr>
      <w:r w:rsidRPr="0033446B">
        <w:t>C</w:t>
      </w:r>
      <w:r w:rsidR="00C95BF5" w:rsidRPr="0033446B">
        <w:t>liquez sur « </w:t>
      </w:r>
      <w:r w:rsidR="00C95BF5" w:rsidRPr="0033446B">
        <w:rPr>
          <w:b/>
        </w:rPr>
        <w:t>Déposer</w:t>
      </w:r>
      <w:r w:rsidR="00C95BF5" w:rsidRPr="0033446B">
        <w:t> »</w:t>
      </w:r>
    </w:p>
    <w:p w:rsidR="00C95BF5" w:rsidRPr="0033446B" w:rsidRDefault="00C95BF5" w:rsidP="00583186">
      <w:pPr>
        <w:numPr>
          <w:ilvl w:val="0"/>
          <w:numId w:val="14"/>
        </w:numPr>
      </w:pPr>
      <w:r w:rsidRPr="0033446B">
        <w:t>Sélectionnez le(s) fichier(s) à déposer suivant une des méthodes suivantes :</w:t>
      </w:r>
    </w:p>
    <w:p w:rsidR="000160E6" w:rsidRPr="0033446B" w:rsidRDefault="001717A5" w:rsidP="00D720EE">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141605</wp:posOffset>
            </wp:positionV>
            <wp:extent cx="2804795" cy="1539240"/>
            <wp:effectExtent l="19050" t="19050" r="14605" b="22860"/>
            <wp:wrapTight wrapText="bothSides">
              <wp:wrapPolygon edited="0">
                <wp:start x="-147" y="-267"/>
                <wp:lineTo x="-147" y="21653"/>
                <wp:lineTo x="21566" y="21653"/>
                <wp:lineTo x="21566" y="-267"/>
                <wp:lineTo x="-147" y="-267"/>
              </wp:wrapPolygon>
            </wp:wrapTight>
            <wp:docPr id="91" name="Image 91" descr="fenetre de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enetre depo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4795" cy="153924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pPr>
        <w:rPr>
          <w:color w:val="0092D7"/>
        </w:rPr>
      </w:pPr>
      <w:r w:rsidRPr="0033446B">
        <w:rPr>
          <w:color w:val="0092D7"/>
        </w:rPr>
        <w:t>Méthode 1 : Parcourir son explorateur</w:t>
      </w:r>
    </w:p>
    <w:p w:rsidR="00C95BF5" w:rsidRPr="0033446B" w:rsidRDefault="00C95BF5" w:rsidP="00D720EE">
      <w:r w:rsidRPr="0033446B">
        <w:t>Cliquez sur « </w:t>
      </w:r>
      <w:r w:rsidRPr="0033446B">
        <w:rPr>
          <w:b/>
        </w:rPr>
        <w:t>Parcourir</w:t>
      </w:r>
      <w:r w:rsidRPr="0033446B">
        <w:t xml:space="preserve"> » </w:t>
      </w:r>
    </w:p>
    <w:p w:rsidR="00C95BF5" w:rsidRPr="0033446B" w:rsidRDefault="00C95BF5" w:rsidP="00D720EE">
      <w:r w:rsidRPr="0033446B">
        <w:t>Sélectionnez le fichier à déposer</w:t>
      </w:r>
    </w:p>
    <w:p w:rsidR="00583186" w:rsidRPr="0033446B" w:rsidRDefault="00583186" w:rsidP="00D720EE"/>
    <w:p w:rsidR="00C95BF5" w:rsidRPr="0033446B" w:rsidRDefault="00C95BF5" w:rsidP="00D720EE">
      <w:pPr>
        <w:rPr>
          <w:color w:val="0092D7"/>
        </w:rPr>
      </w:pPr>
      <w:r w:rsidRPr="0033446B">
        <w:rPr>
          <w:color w:val="0092D7"/>
        </w:rPr>
        <w:t>Méthode 2 : Glisser à partir de l’explorateur</w:t>
      </w:r>
    </w:p>
    <w:p w:rsidR="00C95BF5" w:rsidRPr="0033446B" w:rsidRDefault="00C95BF5" w:rsidP="00D720EE">
      <w:r w:rsidRPr="0033446B">
        <w:t>Depuis votre explorateur Windows, ouvrez le dossier contenant votre fichier</w:t>
      </w:r>
    </w:p>
    <w:p w:rsidR="00C95BF5" w:rsidRPr="0033446B" w:rsidRDefault="00C95BF5" w:rsidP="00D720EE">
      <w:r w:rsidRPr="0033446B">
        <w:t>Sélectionnez et glissez le fichier dans la zone de dépôt</w:t>
      </w:r>
    </w:p>
    <w:p w:rsidR="00C95BF5" w:rsidRPr="0033446B" w:rsidRDefault="00C95BF5" w:rsidP="00D720EE"/>
    <w:p w:rsidR="00C95BF5" w:rsidRPr="0033446B" w:rsidRDefault="00C95BF5" w:rsidP="00583186">
      <w:pPr>
        <w:numPr>
          <w:ilvl w:val="0"/>
          <w:numId w:val="15"/>
        </w:numPr>
      </w:pPr>
      <w:r w:rsidRPr="0033446B">
        <w:t>Cliquez sur « </w:t>
      </w:r>
      <w:r w:rsidRPr="0033446B">
        <w:rPr>
          <w:b/>
        </w:rPr>
        <w:t>Confirmer le dépôt</w:t>
      </w:r>
      <w:r w:rsidRPr="0033446B">
        <w:t> »</w:t>
      </w:r>
    </w:p>
    <w:p w:rsidR="00C95BF5" w:rsidRPr="0033446B" w:rsidRDefault="00C95BF5" w:rsidP="00583186">
      <w:pPr>
        <w:numPr>
          <w:ilvl w:val="0"/>
          <w:numId w:val="15"/>
        </w:numPr>
      </w:pPr>
      <w:r w:rsidRPr="0033446B">
        <w:t>Une fois le fichier à l’état</w:t>
      </w:r>
      <w:r w:rsidR="00B76964" w:rsidRPr="0033446B">
        <w:t xml:space="preserve"> </w:t>
      </w:r>
      <w:r w:rsidR="00B76964" w:rsidRPr="0033446B">
        <w:rPr>
          <w:i/>
        </w:rPr>
        <w:t>Envoyé</w:t>
      </w:r>
      <w:r w:rsidRPr="0033446B">
        <w:t>, cliquez sur « </w:t>
      </w:r>
      <w:r w:rsidRPr="0033446B">
        <w:rPr>
          <w:b/>
        </w:rPr>
        <w:t>Fermer</w:t>
      </w:r>
      <w:r w:rsidRPr="0033446B">
        <w:t> »</w:t>
      </w:r>
    </w:p>
    <w:p w:rsidR="00C95BF5" w:rsidRPr="0033446B" w:rsidRDefault="00C95BF5" w:rsidP="00D720EE">
      <w:pPr>
        <w:pStyle w:val="Titre2"/>
      </w:pPr>
      <w:bookmarkStart w:id="136" w:name="_Toc313968242"/>
      <w:bookmarkStart w:id="137" w:name="_Toc318125546"/>
      <w:bookmarkStart w:id="138" w:name="_Toc260843293"/>
      <w:bookmarkStart w:id="139" w:name="_Toc307835221"/>
      <w:r w:rsidRPr="0033446B">
        <w:t>Modifier un fichier (mode verrouillage et déverrouillage)</w:t>
      </w:r>
      <w:bookmarkEnd w:id="136"/>
      <w:bookmarkEnd w:id="137"/>
    </w:p>
    <w:p w:rsidR="00C95BF5" w:rsidRPr="0033446B" w:rsidRDefault="00C95BF5" w:rsidP="00D720EE">
      <w:pPr>
        <w:rPr>
          <w:b/>
        </w:rPr>
      </w:pPr>
      <w:r w:rsidRPr="0033446B">
        <w:rPr>
          <w:b/>
        </w:rPr>
        <w:t xml:space="preserve">Cette fonctionnalité </w:t>
      </w:r>
      <w:r w:rsidR="003A1DC5" w:rsidRPr="0033446B">
        <w:rPr>
          <w:b/>
        </w:rPr>
        <w:t>n’</w:t>
      </w:r>
      <w:r w:rsidRPr="0033446B">
        <w:rPr>
          <w:b/>
        </w:rPr>
        <w:t>est proposée</w:t>
      </w:r>
      <w:r w:rsidR="003A1DC5" w:rsidRPr="0033446B">
        <w:rPr>
          <w:b/>
        </w:rPr>
        <w:t xml:space="preserve"> que</w:t>
      </w:r>
      <w:r w:rsidRPr="0033446B">
        <w:rPr>
          <w:b/>
        </w:rPr>
        <w:t xml:space="preserve"> sur certains espaces de travail.</w:t>
      </w:r>
    </w:p>
    <w:p w:rsidR="00C95BF5" w:rsidRPr="0033446B" w:rsidRDefault="00C95BF5" w:rsidP="00635630">
      <w:pPr>
        <w:spacing w:before="120"/>
      </w:pPr>
      <w:r w:rsidRPr="0033446B">
        <w:t>La fonction de verrouillage et</w:t>
      </w:r>
      <w:r w:rsidR="000E17A0" w:rsidRPr="0033446B">
        <w:t xml:space="preserve"> déverrouillage d’un</w:t>
      </w:r>
      <w:r w:rsidRPr="0033446B">
        <w:t xml:space="preserve"> document est</w:t>
      </w:r>
      <w:r w:rsidR="000E17A0" w:rsidRPr="0033446B">
        <w:t xml:space="preserve"> disponible uniquement si </w:t>
      </w:r>
      <w:r w:rsidRPr="0033446B">
        <w:t>un fichier est présent dans la fiche</w:t>
      </w:r>
      <w:r w:rsidR="000E17A0" w:rsidRPr="0033446B">
        <w:t xml:space="preserve"> documentaire</w:t>
      </w:r>
      <w:r w:rsidRPr="0033446B">
        <w:t xml:space="preserve">. </w:t>
      </w:r>
    </w:p>
    <w:p w:rsidR="00C95BF5" w:rsidRPr="0033446B" w:rsidRDefault="001717A5" w:rsidP="00D720EE">
      <w:r>
        <w:rPr>
          <w:noProof/>
        </w:rPr>
        <w:drawing>
          <wp:anchor distT="0" distB="0" distL="114300" distR="114300" simplePos="0" relativeHeight="251666432" behindDoc="1" locked="0" layoutInCell="1" allowOverlap="1">
            <wp:simplePos x="0" y="0"/>
            <wp:positionH relativeFrom="column">
              <wp:posOffset>2837180</wp:posOffset>
            </wp:positionH>
            <wp:positionV relativeFrom="paragraph">
              <wp:posOffset>57150</wp:posOffset>
            </wp:positionV>
            <wp:extent cx="2943225" cy="1028700"/>
            <wp:effectExtent l="19050" t="19050" r="28575" b="19050"/>
            <wp:wrapTight wrapText="bothSides">
              <wp:wrapPolygon edited="0">
                <wp:start x="-140" y="-400"/>
                <wp:lineTo x="-140" y="21600"/>
                <wp:lineTo x="21670" y="21600"/>
                <wp:lineTo x="21670" y="-400"/>
                <wp:lineTo x="-140" y="-400"/>
              </wp:wrapPolygon>
            </wp:wrapTight>
            <wp:docPr id="110" name="Image 110" descr="fichier mo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chier modifi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225" cy="102870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842AF1">
      <w:pPr>
        <w:numPr>
          <w:ilvl w:val="0"/>
          <w:numId w:val="16"/>
        </w:numPr>
      </w:pPr>
      <w:r w:rsidRPr="0033446B">
        <w:t>Sélectionnez le fichier à modifier en le cochant</w:t>
      </w:r>
    </w:p>
    <w:p w:rsidR="00C95BF5" w:rsidRPr="0033446B" w:rsidRDefault="001C342D" w:rsidP="00842AF1">
      <w:pPr>
        <w:numPr>
          <w:ilvl w:val="0"/>
          <w:numId w:val="16"/>
        </w:numPr>
      </w:pPr>
      <w:r w:rsidRPr="0033446B">
        <w:t>Déroulez le menu « Fichiers » et cliquez sur « </w:t>
      </w:r>
      <w:r w:rsidR="00C95BF5" w:rsidRPr="0033446B">
        <w:rPr>
          <w:b/>
        </w:rPr>
        <w:t>Modifier</w:t>
      </w:r>
      <w:r w:rsidRPr="0033446B">
        <w:t> »</w:t>
      </w:r>
    </w:p>
    <w:p w:rsidR="00C95BF5" w:rsidRPr="0033446B" w:rsidRDefault="00C95BF5" w:rsidP="00842AF1">
      <w:pPr>
        <w:numPr>
          <w:ilvl w:val="0"/>
          <w:numId w:val="16"/>
        </w:numPr>
      </w:pPr>
      <w:r w:rsidRPr="0033446B">
        <w:t>Le fichier s’ouvre avec le logiciel approprié</w:t>
      </w:r>
    </w:p>
    <w:p w:rsidR="00CF7AEC" w:rsidRPr="0033446B" w:rsidRDefault="00E67788" w:rsidP="00842AF1">
      <w:pPr>
        <w:numPr>
          <w:ilvl w:val="0"/>
          <w:numId w:val="16"/>
        </w:numPr>
      </w:pPr>
      <w:r w:rsidRPr="0033446B">
        <w:t>Apportez vo</w:t>
      </w:r>
      <w:r w:rsidR="00CF7AEC" w:rsidRPr="0033446B">
        <w:t>s m</w:t>
      </w:r>
      <w:r w:rsidR="00C95BF5" w:rsidRPr="0033446B">
        <w:t>odifi</w:t>
      </w:r>
      <w:r w:rsidRPr="0033446B">
        <w:t>cations</w:t>
      </w:r>
      <w:r w:rsidR="00CF7AEC" w:rsidRPr="0033446B">
        <w:t xml:space="preserve"> au fichier</w:t>
      </w:r>
    </w:p>
    <w:p w:rsidR="00C95BF5" w:rsidRPr="0033446B" w:rsidRDefault="00CF7AEC" w:rsidP="00842AF1">
      <w:pPr>
        <w:numPr>
          <w:ilvl w:val="0"/>
          <w:numId w:val="16"/>
        </w:numPr>
      </w:pPr>
      <w:r w:rsidRPr="0033446B">
        <w:t>Enregistrez le fichier ouvert</w:t>
      </w:r>
      <w:r w:rsidR="00C95BF5" w:rsidRPr="0033446B">
        <w:t xml:space="preserve"> dans son application</w:t>
      </w:r>
    </w:p>
    <w:p w:rsidR="00C95BF5" w:rsidRPr="0033446B" w:rsidRDefault="00C95BF5" w:rsidP="00D720EE"/>
    <w:p w:rsidR="00C95BF5" w:rsidRPr="0033446B" w:rsidRDefault="00C95BF5" w:rsidP="00D720EE">
      <w:r w:rsidRPr="0033446B">
        <w:t>Pendant la modification</w:t>
      </w:r>
      <w:r w:rsidR="00B36011" w:rsidRPr="0033446B">
        <w:t xml:space="preserve"> du fichier,</w:t>
      </w:r>
      <w:r w:rsidRPr="0033446B">
        <w:t xml:space="preserve"> la fiche</w:t>
      </w:r>
      <w:r w:rsidR="00B36011" w:rsidRPr="0033446B">
        <w:t xml:space="preserve"> documentaire</w:t>
      </w:r>
      <w:r w:rsidR="00E67788" w:rsidRPr="0033446B">
        <w:t xml:space="preserve"> est « verrouillée »</w:t>
      </w:r>
      <w:r w:rsidRPr="0033446B">
        <w:t xml:space="preserve"> et </w:t>
      </w:r>
      <w:r w:rsidR="00B36011" w:rsidRPr="0033446B">
        <w:t xml:space="preserve">n’est </w:t>
      </w:r>
      <w:r w:rsidR="00E67788" w:rsidRPr="0033446B">
        <w:t xml:space="preserve">pas modifiable par </w:t>
      </w:r>
      <w:r w:rsidR="00B36011" w:rsidRPr="0033446B">
        <w:t xml:space="preserve">un </w:t>
      </w:r>
      <w:r w:rsidRPr="0033446B">
        <w:t>autre</w:t>
      </w:r>
      <w:r w:rsidR="00B36011" w:rsidRPr="0033446B">
        <w:t xml:space="preserve"> utilisateur</w:t>
      </w:r>
      <w:r w:rsidRPr="0033446B">
        <w:t>.</w:t>
      </w:r>
    </w:p>
    <w:p w:rsidR="00C95BF5" w:rsidRPr="0033446B" w:rsidRDefault="001717A5" w:rsidP="00D720EE">
      <w:r>
        <w:rPr>
          <w:noProof/>
        </w:rPr>
        <w:drawing>
          <wp:anchor distT="0" distB="0" distL="114300" distR="114300" simplePos="0" relativeHeight="251671552" behindDoc="1" locked="0" layoutInCell="1" allowOverlap="1">
            <wp:simplePos x="0" y="0"/>
            <wp:positionH relativeFrom="column">
              <wp:posOffset>2884805</wp:posOffset>
            </wp:positionH>
            <wp:positionV relativeFrom="paragraph">
              <wp:posOffset>88265</wp:posOffset>
            </wp:positionV>
            <wp:extent cx="2895600" cy="1228725"/>
            <wp:effectExtent l="19050" t="19050" r="19050" b="28575"/>
            <wp:wrapTight wrapText="bothSides">
              <wp:wrapPolygon edited="0">
                <wp:start x="-142" y="-335"/>
                <wp:lineTo x="-142" y="21767"/>
                <wp:lineTo x="21600" y="21767"/>
                <wp:lineTo x="21600" y="-335"/>
                <wp:lineTo x="-142" y="-335"/>
              </wp:wrapPolygon>
            </wp:wrapTight>
            <wp:docPr id="124" name="Image 124" descr="cico sauvegar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ico sauvegarder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0" cy="122872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0668C0" w:rsidRPr="0033446B" w:rsidRDefault="000668C0" w:rsidP="00E67788">
      <w:pPr>
        <w:numPr>
          <w:ilvl w:val="0"/>
          <w:numId w:val="6"/>
        </w:numPr>
      </w:pPr>
      <w:r w:rsidRPr="0033446B">
        <w:t>Sélectionnez le fichier modifié en le cochant</w:t>
      </w:r>
    </w:p>
    <w:p w:rsidR="00E67788" w:rsidRPr="0033446B" w:rsidRDefault="00E67788" w:rsidP="00E67788">
      <w:pPr>
        <w:numPr>
          <w:ilvl w:val="0"/>
          <w:numId w:val="6"/>
        </w:numPr>
      </w:pPr>
      <w:r w:rsidRPr="0033446B">
        <w:t>Déroulez le menu « </w:t>
      </w:r>
      <w:r w:rsidRPr="0033446B">
        <w:rPr>
          <w:b/>
        </w:rPr>
        <w:t>Fichiers</w:t>
      </w:r>
      <w:r w:rsidRPr="0033446B">
        <w:t> » et cliquez sur « </w:t>
      </w:r>
      <w:r w:rsidRPr="0033446B">
        <w:rPr>
          <w:b/>
        </w:rPr>
        <w:t>Sauvegarder</w:t>
      </w:r>
      <w:r w:rsidRPr="0033446B">
        <w:t xml:space="preserve"> » pour déposer dans Mezzoteam le fichier modifié</w:t>
      </w:r>
    </w:p>
    <w:p w:rsidR="00E67788" w:rsidRPr="0033446B" w:rsidRDefault="00E67788" w:rsidP="00E67788">
      <w:pPr>
        <w:numPr>
          <w:ilvl w:val="0"/>
          <w:numId w:val="6"/>
        </w:numPr>
      </w:pPr>
      <w:r w:rsidRPr="0033446B">
        <w:t>Le document n’est plus « verrouillé » et</w:t>
      </w:r>
      <w:r w:rsidR="00635630" w:rsidRPr="0033446B">
        <w:t xml:space="preserve"> repasse alors à l’état  </w:t>
      </w:r>
      <w:r w:rsidR="0004220D" w:rsidRPr="0033446B">
        <w:t>« </w:t>
      </w:r>
      <w:r w:rsidR="00635630" w:rsidRPr="0033446B">
        <w:rPr>
          <w:i/>
        </w:rPr>
        <w:t>E</w:t>
      </w:r>
      <w:r w:rsidRPr="0033446B">
        <w:rPr>
          <w:i/>
        </w:rPr>
        <w:t>n cours</w:t>
      </w:r>
      <w:r w:rsidR="0004220D" w:rsidRPr="0033446B">
        <w:t> »</w:t>
      </w:r>
    </w:p>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240C8D" w:rsidP="00D720EE">
      <w:r w:rsidRPr="0033446B">
        <w:br w:type="page"/>
      </w:r>
    </w:p>
    <w:p w:rsidR="00C95BF5" w:rsidRPr="0033446B" w:rsidRDefault="0032627F" w:rsidP="00D720EE">
      <w:pPr>
        <w:pStyle w:val="Titre2"/>
      </w:pPr>
      <w:bookmarkStart w:id="140" w:name="_Toc313968243"/>
      <w:bookmarkStart w:id="141" w:name="_Toc318125547"/>
      <w:r>
        <w:rPr>
          <w:noProof/>
        </w:rPr>
        <w:lastRenderedPageBreak/>
        <w:drawing>
          <wp:anchor distT="0" distB="0" distL="114300" distR="114300" simplePos="0" relativeHeight="251693056" behindDoc="1" locked="0" layoutInCell="1" allowOverlap="1" wp14:anchorId="5D531239" wp14:editId="56EEEDF2">
            <wp:simplePos x="0" y="0"/>
            <wp:positionH relativeFrom="column">
              <wp:posOffset>3626485</wp:posOffset>
            </wp:positionH>
            <wp:positionV relativeFrom="paragraph">
              <wp:posOffset>347345</wp:posOffset>
            </wp:positionV>
            <wp:extent cx="2461895" cy="828675"/>
            <wp:effectExtent l="19050" t="19050" r="14605" b="28575"/>
            <wp:wrapTight wrapText="bothSides">
              <wp:wrapPolygon edited="0">
                <wp:start x="-167" y="-497"/>
                <wp:lineTo x="-167" y="21848"/>
                <wp:lineTo x="21561" y="21848"/>
                <wp:lineTo x="21561" y="-497"/>
                <wp:lineTo x="-167" y="-497"/>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liés Ajouter.jpg"/>
                    <pic:cNvPicPr/>
                  </pic:nvPicPr>
                  <pic:blipFill>
                    <a:blip r:embed="rId43">
                      <a:extLst>
                        <a:ext uri="{28A0092B-C50C-407E-A947-70E740481C1C}">
                          <a14:useLocalDpi xmlns:a14="http://schemas.microsoft.com/office/drawing/2010/main" val="0"/>
                        </a:ext>
                      </a:extLst>
                    </a:blip>
                    <a:stretch>
                      <a:fillRect/>
                    </a:stretch>
                  </pic:blipFill>
                  <pic:spPr>
                    <a:xfrm>
                      <a:off x="0" y="0"/>
                      <a:ext cx="2461895" cy="828675"/>
                    </a:xfrm>
                    <a:prstGeom prst="rect">
                      <a:avLst/>
                    </a:prstGeom>
                    <a:ln w="6350">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656FAD" w:rsidRPr="0033446B">
        <w:t>Li</w:t>
      </w:r>
      <w:r w:rsidR="00C95BF5" w:rsidRPr="0033446B">
        <w:t>er des documents</w:t>
      </w:r>
      <w:bookmarkEnd w:id="140"/>
      <w:bookmarkEnd w:id="141"/>
    </w:p>
    <w:p w:rsidR="00C95BF5" w:rsidRPr="0033446B" w:rsidRDefault="00C95BF5" w:rsidP="00BB5A87">
      <w:pPr>
        <w:numPr>
          <w:ilvl w:val="0"/>
          <w:numId w:val="17"/>
        </w:numPr>
      </w:pPr>
      <w:r w:rsidRPr="0033446B">
        <w:t>Ouvrez le documen</w:t>
      </w:r>
      <w:r w:rsidR="00656FAD" w:rsidRPr="0033446B">
        <w:t>t auquel vous souhaitez lier d’autres documents présents dans l’espace de travail</w:t>
      </w:r>
    </w:p>
    <w:p w:rsidR="00C95BF5" w:rsidRPr="0033446B" w:rsidRDefault="00C95BF5" w:rsidP="00BB5A87">
      <w:pPr>
        <w:numPr>
          <w:ilvl w:val="0"/>
          <w:numId w:val="17"/>
        </w:numPr>
      </w:pPr>
      <w:r w:rsidRPr="0033446B">
        <w:t xml:space="preserve">Dans l’onglet </w:t>
      </w:r>
      <w:r w:rsidR="00656FAD" w:rsidRPr="0033446B">
        <w:t>« </w:t>
      </w:r>
      <w:r w:rsidRPr="0033446B">
        <w:rPr>
          <w:b/>
          <w:iCs/>
        </w:rPr>
        <w:t>Général</w:t>
      </w:r>
      <w:r w:rsidR="00656FAD" w:rsidRPr="0033446B">
        <w:rPr>
          <w:iCs/>
        </w:rPr>
        <w:t> »</w:t>
      </w:r>
      <w:r w:rsidRPr="0033446B">
        <w:t xml:space="preserve"> du document, </w:t>
      </w:r>
      <w:r w:rsidR="00656FAD" w:rsidRPr="0033446B">
        <w:t>déroulez</w:t>
      </w:r>
      <w:r w:rsidRPr="0033446B">
        <w:t xml:space="preserve"> le menu de la section </w:t>
      </w:r>
      <w:r w:rsidR="00656FAD" w:rsidRPr="0033446B">
        <w:t>« </w:t>
      </w:r>
      <w:r w:rsidR="00656FAD" w:rsidRPr="0033446B">
        <w:rPr>
          <w:b/>
          <w:iCs/>
        </w:rPr>
        <w:t>Documents li</w:t>
      </w:r>
      <w:r w:rsidRPr="0033446B">
        <w:rPr>
          <w:b/>
          <w:iCs/>
        </w:rPr>
        <w:t>és</w:t>
      </w:r>
      <w:r w:rsidR="00656FAD" w:rsidRPr="0033446B">
        <w:rPr>
          <w:iCs/>
        </w:rPr>
        <w:t> »</w:t>
      </w:r>
    </w:p>
    <w:p w:rsidR="00C95BF5" w:rsidRPr="0033446B" w:rsidRDefault="00C95BF5" w:rsidP="00BB5A87">
      <w:pPr>
        <w:numPr>
          <w:ilvl w:val="0"/>
          <w:numId w:val="17"/>
        </w:numPr>
      </w:pPr>
      <w:r w:rsidRPr="0033446B">
        <w:t xml:space="preserve">Cliquez sur </w:t>
      </w:r>
      <w:r w:rsidR="00656FAD" w:rsidRPr="0033446B">
        <w:t>« </w:t>
      </w:r>
      <w:r w:rsidR="000372E0" w:rsidRPr="0033446B">
        <w:rPr>
          <w:b/>
        </w:rPr>
        <w:t>Ajouter</w:t>
      </w:r>
      <w:r w:rsidR="00656FAD" w:rsidRPr="0033446B">
        <w:t> »</w:t>
      </w:r>
    </w:p>
    <w:p w:rsidR="00656FAD" w:rsidRPr="0033446B" w:rsidRDefault="00656FAD" w:rsidP="009162A6">
      <w:pPr>
        <w:spacing w:before="240"/>
      </w:pPr>
      <w:r w:rsidRPr="0033446B">
        <w:t>Mezzoteam ouvre une fenêtre</w:t>
      </w:r>
      <w:r w:rsidR="00EF17E6" w:rsidRPr="0033446B">
        <w:t xml:space="preserve"> de sélection</w:t>
      </w:r>
      <w:r w:rsidRPr="0033446B">
        <w:t xml:space="preserve"> qui affiche la liste des documents qu’il vous est possible de lier</w:t>
      </w:r>
      <w:r w:rsidR="000372E0" w:rsidRPr="0033446B">
        <w:t>.</w:t>
      </w:r>
    </w:p>
    <w:p w:rsidR="0007243D" w:rsidRPr="0033446B" w:rsidRDefault="00AC15E2" w:rsidP="00656FAD">
      <w:r>
        <w:rPr>
          <w:noProof/>
        </w:rPr>
        <w:drawing>
          <wp:anchor distT="0" distB="0" distL="114300" distR="114300" simplePos="0" relativeHeight="251694080" behindDoc="1" locked="0" layoutInCell="1" allowOverlap="1" wp14:anchorId="0CB86068" wp14:editId="18572643">
            <wp:simplePos x="0" y="0"/>
            <wp:positionH relativeFrom="column">
              <wp:posOffset>2509520</wp:posOffset>
            </wp:positionH>
            <wp:positionV relativeFrom="paragraph">
              <wp:posOffset>130810</wp:posOffset>
            </wp:positionV>
            <wp:extent cx="3599815" cy="2294890"/>
            <wp:effectExtent l="19050" t="19050" r="19685" b="10160"/>
            <wp:wrapTight wrapText="bothSides">
              <wp:wrapPolygon edited="0">
                <wp:start x="-114" y="-179"/>
                <wp:lineTo x="-114" y="21516"/>
                <wp:lineTo x="21604" y="21516"/>
                <wp:lineTo x="21604" y="-179"/>
                <wp:lineTo x="-114" y="-179"/>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liés Sélection.jpg"/>
                    <pic:cNvPicPr/>
                  </pic:nvPicPr>
                  <pic:blipFill>
                    <a:blip r:embed="rId44">
                      <a:extLst>
                        <a:ext uri="{28A0092B-C50C-407E-A947-70E740481C1C}">
                          <a14:useLocalDpi xmlns:a14="http://schemas.microsoft.com/office/drawing/2010/main" val="0"/>
                        </a:ext>
                      </a:extLst>
                    </a:blip>
                    <a:stretch>
                      <a:fillRect/>
                    </a:stretch>
                  </pic:blipFill>
                  <pic:spPr>
                    <a:xfrm>
                      <a:off x="0" y="0"/>
                      <a:ext cx="3599815" cy="2294890"/>
                    </a:xfrm>
                    <a:prstGeom prst="rect">
                      <a:avLst/>
                    </a:prstGeom>
                    <a:ln w="6350">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656FAD" w:rsidRPr="0033446B" w:rsidRDefault="00656FAD" w:rsidP="00BB5A87">
      <w:pPr>
        <w:numPr>
          <w:ilvl w:val="0"/>
          <w:numId w:val="18"/>
        </w:numPr>
      </w:pPr>
      <w:r w:rsidRPr="0033446B">
        <w:t>Cochez « </w:t>
      </w:r>
      <w:r w:rsidRPr="0033446B">
        <w:rPr>
          <w:b/>
        </w:rPr>
        <w:t>Dernier indice seulement</w:t>
      </w:r>
      <w:r w:rsidRPr="0033446B">
        <w:t> » pour n’afficher que les derniers indices des documents</w:t>
      </w:r>
    </w:p>
    <w:p w:rsidR="00656FAD" w:rsidRPr="0033446B" w:rsidRDefault="00656FAD" w:rsidP="00BB5A87">
      <w:pPr>
        <w:numPr>
          <w:ilvl w:val="0"/>
          <w:numId w:val="18"/>
        </w:numPr>
      </w:pPr>
      <w:r w:rsidRPr="0033446B">
        <w:t>Cochez « </w:t>
      </w:r>
      <w:r w:rsidRPr="0033446B">
        <w:rPr>
          <w:b/>
        </w:rPr>
        <w:t>Dans mes favoris</w:t>
      </w:r>
      <w:r w:rsidRPr="0033446B">
        <w:t> » pour n’afficher que la liste de vos documents favoris</w:t>
      </w:r>
    </w:p>
    <w:p w:rsidR="00656FAD" w:rsidRPr="0033446B" w:rsidRDefault="00656FAD" w:rsidP="00BB5A87">
      <w:pPr>
        <w:numPr>
          <w:ilvl w:val="0"/>
          <w:numId w:val="18"/>
        </w:numPr>
      </w:pPr>
      <w:r w:rsidRPr="0033446B">
        <w:t>Utilisez la zone de recherche, triez ou filtrez la liste des documents le cas échéant</w:t>
      </w:r>
    </w:p>
    <w:p w:rsidR="00656FAD" w:rsidRPr="0033446B" w:rsidRDefault="00AC15E2" w:rsidP="00BB5A87">
      <w:pPr>
        <w:numPr>
          <w:ilvl w:val="0"/>
          <w:numId w:val="18"/>
        </w:numPr>
      </w:pPr>
      <w:r>
        <w:t>Cochez</w:t>
      </w:r>
      <w:r w:rsidR="00656FAD" w:rsidRPr="0033446B">
        <w:t xml:space="preserve"> le(s) document(s) à lier</w:t>
      </w:r>
      <w:r w:rsidR="00ED523F" w:rsidRPr="0033446B">
        <w:t xml:space="preserve"> pour les sélectionner</w:t>
      </w:r>
    </w:p>
    <w:p w:rsidR="00656FAD" w:rsidRPr="0033446B" w:rsidRDefault="00ED523F" w:rsidP="00BB5A87">
      <w:pPr>
        <w:numPr>
          <w:ilvl w:val="0"/>
          <w:numId w:val="18"/>
        </w:numPr>
      </w:pPr>
      <w:r w:rsidRPr="0033446B">
        <w:t>Cliquez sur « </w:t>
      </w:r>
      <w:r w:rsidRPr="0033446B">
        <w:rPr>
          <w:b/>
        </w:rPr>
        <w:t>OK</w:t>
      </w:r>
      <w:r w:rsidRPr="0033446B">
        <w:t> »</w:t>
      </w:r>
      <w:r w:rsidR="00EF17E6" w:rsidRPr="0033446B">
        <w:t xml:space="preserve"> dans la fenêtre de sélection</w:t>
      </w:r>
    </w:p>
    <w:p w:rsidR="00106A57" w:rsidRPr="0033446B" w:rsidRDefault="00106A57" w:rsidP="00656FAD"/>
    <w:p w:rsidR="00C95BF5" w:rsidRPr="0033446B" w:rsidRDefault="00C95BF5" w:rsidP="00D720EE">
      <w:pPr>
        <w:pStyle w:val="Titre2"/>
      </w:pPr>
      <w:bookmarkStart w:id="142" w:name="_Toc313968244"/>
      <w:bookmarkStart w:id="143" w:name="_Toc318125548"/>
      <w:r w:rsidRPr="0033446B">
        <w:t xml:space="preserve">Signer </w:t>
      </w:r>
      <w:bookmarkEnd w:id="138"/>
      <w:bookmarkEnd w:id="139"/>
      <w:r w:rsidRPr="0033446B">
        <w:t>un document</w:t>
      </w:r>
      <w:bookmarkEnd w:id="142"/>
      <w:bookmarkEnd w:id="143"/>
    </w:p>
    <w:p w:rsidR="00C95BF5" w:rsidRPr="0033446B" w:rsidRDefault="00C95BF5" w:rsidP="00D720EE">
      <w:r w:rsidRPr="0033446B">
        <w:t>Signer un document le rend non modifiable et le change d’état.</w:t>
      </w:r>
    </w:p>
    <w:p w:rsidR="00C95BF5" w:rsidRPr="0033446B" w:rsidRDefault="00C95BF5" w:rsidP="00D720EE">
      <w:r w:rsidRPr="0033446B">
        <w:t>Il passe alors du statut « </w:t>
      </w:r>
      <w:r w:rsidRPr="0033446B">
        <w:rPr>
          <w:i/>
        </w:rPr>
        <w:t>En cours</w:t>
      </w:r>
      <w:r w:rsidRPr="0033446B">
        <w:t> » au statut</w:t>
      </w:r>
      <w:r w:rsidR="00EC0063" w:rsidRPr="0033446B">
        <w:t xml:space="preserve"> « </w:t>
      </w:r>
      <w:r w:rsidR="00EC0063" w:rsidRPr="0033446B">
        <w:rPr>
          <w:i/>
        </w:rPr>
        <w:t>Disponible</w:t>
      </w:r>
      <w:r w:rsidR="00EC0063" w:rsidRPr="0033446B">
        <w:t> » ou « </w:t>
      </w:r>
      <w:r w:rsidR="00EC0063" w:rsidRPr="0033446B">
        <w:rPr>
          <w:i/>
        </w:rPr>
        <w:t>En</w:t>
      </w:r>
      <w:r w:rsidRPr="0033446B">
        <w:rPr>
          <w:i/>
        </w:rPr>
        <w:t xml:space="preserve"> validation</w:t>
      </w:r>
      <w:r w:rsidRPr="0033446B">
        <w:t> » si le document est soumis à approbation</w:t>
      </w:r>
      <w:r w:rsidR="00EC0063" w:rsidRPr="0033446B">
        <w:t xml:space="preserve"> (la dénomination du statut est variable selon les projets)</w:t>
      </w:r>
      <w:r w:rsidRPr="0033446B">
        <w:t>.</w:t>
      </w:r>
    </w:p>
    <w:p w:rsidR="00C95BF5" w:rsidRPr="0033446B" w:rsidRDefault="001717A5" w:rsidP="00A1014C">
      <w:pPr>
        <w:numPr>
          <w:ilvl w:val="0"/>
          <w:numId w:val="19"/>
        </w:numPr>
        <w:spacing w:before="120"/>
      </w:pPr>
      <w:r>
        <w:rPr>
          <w:noProof/>
        </w:rPr>
        <w:drawing>
          <wp:anchor distT="0" distB="0" distL="114300" distR="114300" simplePos="0" relativeHeight="251681792" behindDoc="1" locked="0" layoutInCell="1" allowOverlap="1">
            <wp:simplePos x="0" y="0"/>
            <wp:positionH relativeFrom="column">
              <wp:posOffset>3181985</wp:posOffset>
            </wp:positionH>
            <wp:positionV relativeFrom="paragraph">
              <wp:posOffset>162560</wp:posOffset>
            </wp:positionV>
            <wp:extent cx="2941320" cy="518795"/>
            <wp:effectExtent l="19050" t="19050" r="11430" b="14605"/>
            <wp:wrapTight wrapText="bothSides">
              <wp:wrapPolygon edited="0">
                <wp:start x="-140" y="-793"/>
                <wp:lineTo x="-140" y="21415"/>
                <wp:lineTo x="21544" y="21415"/>
                <wp:lineTo x="21544" y="-793"/>
                <wp:lineTo x="-140" y="-793"/>
              </wp:wrapPolygon>
            </wp:wrapTight>
            <wp:docPr id="142" name="Image 142" descr="signer diffus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igner diffuser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1320" cy="51879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Ouvrez le document au statut « </w:t>
      </w:r>
      <w:r w:rsidR="00C95BF5" w:rsidRPr="0033446B">
        <w:rPr>
          <w:i/>
        </w:rPr>
        <w:t>En cours</w:t>
      </w:r>
      <w:r w:rsidR="00C95BF5" w:rsidRPr="0033446B">
        <w:t> »</w:t>
      </w:r>
    </w:p>
    <w:p w:rsidR="00C95BF5" w:rsidRPr="0033446B" w:rsidRDefault="00EC0063" w:rsidP="00A1014C">
      <w:pPr>
        <w:numPr>
          <w:ilvl w:val="0"/>
          <w:numId w:val="19"/>
        </w:numPr>
      </w:pPr>
      <w:r w:rsidRPr="0033446B">
        <w:t>Cliquez sur « </w:t>
      </w:r>
      <w:r w:rsidRPr="0033446B">
        <w:rPr>
          <w:b/>
        </w:rPr>
        <w:t>Signer</w:t>
      </w:r>
      <w:r w:rsidR="00C95BF5" w:rsidRPr="0033446B">
        <w:t> »</w:t>
      </w:r>
    </w:p>
    <w:p w:rsidR="00C95BF5" w:rsidRPr="0033446B" w:rsidRDefault="00371531" w:rsidP="00A1014C">
      <w:pPr>
        <w:numPr>
          <w:ilvl w:val="0"/>
          <w:numId w:val="19"/>
        </w:numPr>
      </w:pPr>
      <w:r w:rsidRPr="0033446B">
        <w:t>Vous pouvez saisir un « </w:t>
      </w:r>
      <w:r w:rsidRPr="0033446B">
        <w:rPr>
          <w:b/>
        </w:rPr>
        <w:t>Commentaire</w:t>
      </w:r>
      <w:r w:rsidR="00106C60" w:rsidRPr="0033446B">
        <w:t> » qui sera inscrit</w:t>
      </w:r>
      <w:r w:rsidRPr="0033446B">
        <w:t xml:space="preserve"> dans le</w:t>
      </w:r>
      <w:r w:rsidR="00C95BF5" w:rsidRPr="0033446B">
        <w:t xml:space="preserve"> </w:t>
      </w:r>
      <w:r w:rsidRPr="0033446B">
        <w:t>« </w:t>
      </w:r>
      <w:r w:rsidR="00C95BF5" w:rsidRPr="0033446B">
        <w:rPr>
          <w:b/>
        </w:rPr>
        <w:t>Journal</w:t>
      </w:r>
      <w:r w:rsidRPr="0033446B">
        <w:t> » du document</w:t>
      </w:r>
    </w:p>
    <w:p w:rsidR="00C95BF5" w:rsidRPr="0033446B" w:rsidRDefault="00C95BF5" w:rsidP="00D720EE"/>
    <w:p w:rsidR="00C95BF5" w:rsidRPr="0033446B" w:rsidRDefault="00C95BF5" w:rsidP="00D720EE">
      <w:r w:rsidRPr="0033446B">
        <w:t xml:space="preserve">Vous pouvez </w:t>
      </w:r>
      <w:r w:rsidR="00937322" w:rsidRPr="0033446B">
        <w:t>effectuer cette action depuis une liste de docuements en cochant</w:t>
      </w:r>
      <w:r w:rsidRPr="0033446B">
        <w:t xml:space="preserve"> le(s) d</w:t>
      </w:r>
      <w:r w:rsidR="00F9719E" w:rsidRPr="0033446B">
        <w:t xml:space="preserve">ocument(s) dans une liste, </w:t>
      </w:r>
      <w:r w:rsidR="00937322" w:rsidRPr="0033446B">
        <w:t>puis en cliquant sur « </w:t>
      </w:r>
      <w:r w:rsidR="00937322" w:rsidRPr="0033446B">
        <w:rPr>
          <w:b/>
        </w:rPr>
        <w:t>Signer</w:t>
      </w:r>
      <w:r w:rsidR="00937322" w:rsidRPr="0033446B">
        <w:t> » dans</w:t>
      </w:r>
      <w:r w:rsidRPr="0033446B">
        <w:t xml:space="preserve"> le menu </w:t>
      </w:r>
      <w:r w:rsidR="00F9719E" w:rsidRPr="0033446B">
        <w:t>« </w:t>
      </w:r>
      <w:r w:rsidRPr="0033446B">
        <w:rPr>
          <w:b/>
        </w:rPr>
        <w:t>Documents</w:t>
      </w:r>
      <w:r w:rsidR="00F9719E" w:rsidRPr="0033446B">
        <w:t> »</w:t>
      </w:r>
      <w:r w:rsidRPr="0033446B">
        <w:t>.</w:t>
      </w:r>
    </w:p>
    <w:p w:rsidR="00C95BF5" w:rsidRPr="0033446B" w:rsidRDefault="00360759" w:rsidP="00D720EE">
      <w:r w:rsidRPr="0033446B">
        <w:br w:type="page"/>
      </w:r>
    </w:p>
    <w:p w:rsidR="00C95BF5" w:rsidRPr="0033446B" w:rsidRDefault="00C95BF5" w:rsidP="00D720EE">
      <w:pPr>
        <w:pStyle w:val="Titre2"/>
      </w:pPr>
      <w:bookmarkStart w:id="144" w:name="_Toc313968245"/>
      <w:bookmarkStart w:id="145" w:name="_Toc318125549"/>
      <w:r w:rsidRPr="0033446B">
        <w:lastRenderedPageBreak/>
        <w:t>Diffuser ou Signer / Diffuser un document</w:t>
      </w:r>
      <w:bookmarkEnd w:id="144"/>
      <w:bookmarkEnd w:id="145"/>
    </w:p>
    <w:p w:rsidR="00C95BF5" w:rsidRPr="0033446B" w:rsidRDefault="00C95BF5" w:rsidP="00D720EE">
      <w:r w:rsidRPr="0033446B">
        <w:t>La signature peut être accompagnée d’une diffusion qui permet d’avertir</w:t>
      </w:r>
      <w:r w:rsidR="00B4105E" w:rsidRPr="0033446B">
        <w:t>,</w:t>
      </w:r>
      <w:r w:rsidRPr="0033446B">
        <w:t xml:space="preserve"> par courriel</w:t>
      </w:r>
      <w:r w:rsidR="00B4105E" w:rsidRPr="0033446B">
        <w:t>,</w:t>
      </w:r>
      <w:r w:rsidR="009E66C2" w:rsidRPr="0033446B">
        <w:t xml:space="preserve"> des utilisateurs</w:t>
      </w:r>
      <w:r w:rsidRPr="0033446B">
        <w:t xml:space="preserve"> de l’espace de travail et de leur donner accès au document.</w:t>
      </w:r>
    </w:p>
    <w:p w:rsidR="00C95BF5" w:rsidRPr="0033446B" w:rsidRDefault="009E66C2" w:rsidP="00D720EE">
      <w:r w:rsidRPr="0033446B">
        <w:t>O</w:t>
      </w:r>
      <w:r w:rsidR="00C95BF5" w:rsidRPr="0033446B">
        <w:t>uvrez le document</w:t>
      </w:r>
      <w:r w:rsidRPr="0033446B">
        <w:t xml:space="preserve"> ou sélectionnez-le dans une liste puis</w:t>
      </w:r>
      <w:r w:rsidR="00C95BF5" w:rsidRPr="0033446B">
        <w:t xml:space="preserve"> cliquez sur l’une ou l’autre des actions :</w:t>
      </w:r>
    </w:p>
    <w:p w:rsidR="00C95BF5" w:rsidRPr="0033446B" w:rsidRDefault="00C95BF5" w:rsidP="00C6115C">
      <w:pPr>
        <w:numPr>
          <w:ilvl w:val="0"/>
          <w:numId w:val="20"/>
        </w:numPr>
      </w:pPr>
      <w:r w:rsidRPr="0033446B">
        <w:t>Cliquez sur</w:t>
      </w:r>
      <w:r w:rsidR="00B4105E" w:rsidRPr="0033446B">
        <w:t xml:space="preserve"> « </w:t>
      </w:r>
      <w:r w:rsidR="00B4105E" w:rsidRPr="0033446B">
        <w:rPr>
          <w:b/>
        </w:rPr>
        <w:t>Signer / diffuser</w:t>
      </w:r>
      <w:r w:rsidRPr="0033446B">
        <w:t> »</w:t>
      </w:r>
      <w:r w:rsidR="009E66C2" w:rsidRPr="0033446B">
        <w:t xml:space="preserve"> pour effectuer les deux actions simultanément</w:t>
      </w:r>
    </w:p>
    <w:p w:rsidR="00B4105E" w:rsidRPr="0033446B" w:rsidRDefault="00B4105E" w:rsidP="00B4105E">
      <w:pPr>
        <w:spacing w:before="120"/>
      </w:pPr>
      <w:r w:rsidRPr="0033446B">
        <w:t>Pour envoyer un courriel de notification après signature :</w:t>
      </w:r>
    </w:p>
    <w:p w:rsidR="00C95BF5" w:rsidRPr="0033446B" w:rsidRDefault="00C95BF5" w:rsidP="00C6115C">
      <w:pPr>
        <w:numPr>
          <w:ilvl w:val="0"/>
          <w:numId w:val="20"/>
        </w:numPr>
      </w:pPr>
      <w:r w:rsidRPr="0033446B">
        <w:t>Cliquez sur « </w:t>
      </w:r>
      <w:r w:rsidRPr="0033446B">
        <w:rPr>
          <w:b/>
        </w:rPr>
        <w:t>Diffuser</w:t>
      </w:r>
      <w:r w:rsidRPr="0033446B">
        <w:t xml:space="preserve"> » </w:t>
      </w:r>
    </w:p>
    <w:p w:rsidR="00E6376D" w:rsidRPr="0033446B" w:rsidRDefault="001717A5" w:rsidP="00C6115C">
      <w:pPr>
        <w:numPr>
          <w:ilvl w:val="0"/>
          <w:numId w:val="20"/>
        </w:numPr>
      </w:pPr>
      <w:r>
        <w:rPr>
          <w:noProof/>
        </w:rPr>
        <w:drawing>
          <wp:anchor distT="0" distB="0" distL="114300" distR="114300" simplePos="0" relativeHeight="251682816" behindDoc="1" locked="0" layoutInCell="1" allowOverlap="1">
            <wp:simplePos x="0" y="0"/>
            <wp:positionH relativeFrom="column">
              <wp:posOffset>3265805</wp:posOffset>
            </wp:positionH>
            <wp:positionV relativeFrom="paragraph">
              <wp:posOffset>174625</wp:posOffset>
            </wp:positionV>
            <wp:extent cx="2743200" cy="1659255"/>
            <wp:effectExtent l="19050" t="19050" r="19050" b="17145"/>
            <wp:wrapTight wrapText="bothSides">
              <wp:wrapPolygon edited="0">
                <wp:start x="-150" y="-248"/>
                <wp:lineTo x="-150" y="21575"/>
                <wp:lineTo x="21600" y="21575"/>
                <wp:lineTo x="21600" y="-248"/>
                <wp:lineTo x="-150" y="-248"/>
              </wp:wrapPolygon>
            </wp:wrapTight>
            <wp:docPr id="143" name="Image 143" descr="diffu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iffusion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165925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 xml:space="preserve">Dans la fenêtre de diffusion, </w:t>
      </w:r>
      <w:r w:rsidR="00E6376D" w:rsidRPr="0033446B">
        <w:t>cliquez sur « </w:t>
      </w:r>
      <w:r w:rsidR="00E6376D" w:rsidRPr="0033446B">
        <w:rPr>
          <w:b/>
        </w:rPr>
        <w:t>Annuaire</w:t>
      </w:r>
      <w:r w:rsidR="00E6376D" w:rsidRPr="0033446B">
        <w:t> »</w:t>
      </w:r>
    </w:p>
    <w:p w:rsidR="007D3ABA" w:rsidRPr="0033446B" w:rsidRDefault="007D3ABA" w:rsidP="00D720EE"/>
    <w:p w:rsidR="007D3ABA" w:rsidRPr="0033446B" w:rsidRDefault="007D3ABA" w:rsidP="00D720EE"/>
    <w:p w:rsidR="00C95BF5" w:rsidRPr="0033446B" w:rsidRDefault="001717A5" w:rsidP="00C6115C">
      <w:pPr>
        <w:numPr>
          <w:ilvl w:val="0"/>
          <w:numId w:val="20"/>
        </w:numPr>
      </w:pPr>
      <w:r>
        <w:rPr>
          <w:noProof/>
        </w:rPr>
        <mc:AlternateContent>
          <mc:Choice Requires="wps">
            <w:drawing>
              <wp:anchor distT="0" distB="0" distL="114300" distR="114300" simplePos="0" relativeHeight="251662336" behindDoc="0" locked="0" layoutInCell="1" allowOverlap="1">
                <wp:simplePos x="0" y="0"/>
                <wp:positionH relativeFrom="column">
                  <wp:posOffset>4107815</wp:posOffset>
                </wp:positionH>
                <wp:positionV relativeFrom="paragraph">
                  <wp:posOffset>312420</wp:posOffset>
                </wp:positionV>
                <wp:extent cx="643890" cy="455295"/>
                <wp:effectExtent l="0" t="0" r="0" b="0"/>
                <wp:wrapNone/>
                <wp:docPr id="2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13598" flipH="1">
                          <a:off x="0" y="0"/>
                          <a:ext cx="643890" cy="455295"/>
                        </a:xfrm>
                        <a:custGeom>
                          <a:avLst/>
                          <a:gdLst>
                            <a:gd name="G0" fmla="+- 805482 0 0"/>
                            <a:gd name="G1" fmla="+- 11796480 0 0"/>
                            <a:gd name="G2" fmla="+- 805482 0 11796480"/>
                            <a:gd name="G3" fmla="+- 10800 0 0"/>
                            <a:gd name="G4" fmla="+- 0 0 805482"/>
                            <a:gd name="T0" fmla="*/ 360 256 1"/>
                            <a:gd name="T1" fmla="*/ 0 256 1"/>
                            <a:gd name="G5" fmla="+- G2 T0 T1"/>
                            <a:gd name="G6" fmla="?: G2 G2 G5"/>
                            <a:gd name="G7" fmla="+- 0 0 G6"/>
                            <a:gd name="G8" fmla="+- 9395 0 0"/>
                            <a:gd name="G9" fmla="+- 0 0 11796480"/>
                            <a:gd name="G10" fmla="+- 9395 0 2700"/>
                            <a:gd name="G11" fmla="cos G10 805482"/>
                            <a:gd name="G12" fmla="sin G10 805482"/>
                            <a:gd name="G13" fmla="cos 13500 805482"/>
                            <a:gd name="G14" fmla="sin 13500 805482"/>
                            <a:gd name="G15" fmla="+- G11 10800 0"/>
                            <a:gd name="G16" fmla="+- G12 10800 0"/>
                            <a:gd name="G17" fmla="+- G13 10800 0"/>
                            <a:gd name="G18" fmla="+- G14 10800 0"/>
                            <a:gd name="G19" fmla="*/ 9395 1 2"/>
                            <a:gd name="G20" fmla="+- G19 5400 0"/>
                            <a:gd name="G21" fmla="cos G20 805482"/>
                            <a:gd name="G22" fmla="sin G20 805482"/>
                            <a:gd name="G23" fmla="+- G21 10800 0"/>
                            <a:gd name="G24" fmla="+- G12 G23 G22"/>
                            <a:gd name="G25" fmla="+- G22 G23 G11"/>
                            <a:gd name="G26" fmla="cos 10800 805482"/>
                            <a:gd name="G27" fmla="sin 10800 805482"/>
                            <a:gd name="G28" fmla="cos 9395 805482"/>
                            <a:gd name="G29" fmla="sin 9395 805482"/>
                            <a:gd name="G30" fmla="+- G26 10800 0"/>
                            <a:gd name="G31" fmla="+- G27 10800 0"/>
                            <a:gd name="G32" fmla="+- G28 10800 0"/>
                            <a:gd name="G33" fmla="+- G29 10800 0"/>
                            <a:gd name="G34" fmla="+- G19 5400 0"/>
                            <a:gd name="G35" fmla="cos G34 11796480"/>
                            <a:gd name="G36" fmla="sin G34 11796480"/>
                            <a:gd name="G37" fmla="+/ 11796480 805482 2"/>
                            <a:gd name="T2" fmla="*/ 180 256 1"/>
                            <a:gd name="T3" fmla="*/ 0 256 1"/>
                            <a:gd name="G38" fmla="+- G37 T2 T3"/>
                            <a:gd name="G39" fmla="?: G2 G37 G38"/>
                            <a:gd name="G40" fmla="cos 10800 G39"/>
                            <a:gd name="G41" fmla="sin 10800 G39"/>
                            <a:gd name="G42" fmla="cos 9395 G39"/>
                            <a:gd name="G43" fmla="sin 9395 G39"/>
                            <a:gd name="G44" fmla="+- G40 10800 0"/>
                            <a:gd name="G45" fmla="+- G41 10800 0"/>
                            <a:gd name="G46" fmla="+- G42 10800 0"/>
                            <a:gd name="G47" fmla="+- G43 10800 0"/>
                            <a:gd name="G48" fmla="+- G35 10800 0"/>
                            <a:gd name="G49" fmla="+- G36 10800 0"/>
                            <a:gd name="T4" fmla="*/ 11956 w 21600"/>
                            <a:gd name="T5" fmla="*/ 62 h 21600"/>
                            <a:gd name="T6" fmla="*/ 702 w 21600"/>
                            <a:gd name="T7" fmla="*/ 10800 h 21600"/>
                            <a:gd name="T8" fmla="*/ 11805 w 21600"/>
                            <a:gd name="T9" fmla="*/ 1458 h 21600"/>
                            <a:gd name="T10" fmla="*/ 23990 w 21600"/>
                            <a:gd name="T11" fmla="*/ 13673 h 21600"/>
                            <a:gd name="T12" fmla="*/ 19942 w 21600"/>
                            <a:gd name="T13" fmla="*/ 16274 h 21600"/>
                            <a:gd name="T14" fmla="*/ 17341 w 21600"/>
                            <a:gd name="T15" fmla="*/ 1222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979" y="12799"/>
                              </a:moveTo>
                              <a:cubicBezTo>
                                <a:pt x="20122" y="12142"/>
                                <a:pt x="20195" y="11472"/>
                                <a:pt x="20195" y="10800"/>
                              </a:cubicBezTo>
                              <a:cubicBezTo>
                                <a:pt x="20195" y="5611"/>
                                <a:pt x="15988" y="1405"/>
                                <a:pt x="10800" y="1405"/>
                              </a:cubicBezTo>
                              <a:cubicBezTo>
                                <a:pt x="5611" y="1405"/>
                                <a:pt x="1405" y="5611"/>
                                <a:pt x="1405" y="10800"/>
                              </a:cubicBezTo>
                              <a:lnTo>
                                <a:pt x="0" y="10800"/>
                              </a:lnTo>
                              <a:cubicBezTo>
                                <a:pt x="0" y="4835"/>
                                <a:pt x="4835" y="0"/>
                                <a:pt x="10800" y="0"/>
                              </a:cubicBezTo>
                              <a:cubicBezTo>
                                <a:pt x="16764" y="0"/>
                                <a:pt x="21600" y="4835"/>
                                <a:pt x="21600" y="10800"/>
                              </a:cubicBezTo>
                              <a:cubicBezTo>
                                <a:pt x="21600" y="11572"/>
                                <a:pt x="21517" y="12343"/>
                                <a:pt x="21352" y="13099"/>
                              </a:cubicBezTo>
                              <a:lnTo>
                                <a:pt x="23990" y="13673"/>
                              </a:lnTo>
                              <a:lnTo>
                                <a:pt x="19942" y="16274"/>
                              </a:lnTo>
                              <a:lnTo>
                                <a:pt x="17341" y="12225"/>
                              </a:lnTo>
                              <a:lnTo>
                                <a:pt x="19979" y="12799"/>
                              </a:lnTo>
                              <a:close/>
                            </a:path>
                          </a:pathLst>
                        </a:custGeom>
                        <a:solidFill>
                          <a:srgbClr val="99CC00"/>
                        </a:solidFill>
                        <a:ln w="9525">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26" style="position:absolute;margin-left:323.45pt;margin-top:24.6pt;width:50.7pt;height:35.85pt;rotation:11453947fd;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" path="m19979,12799v143,-657,216,-1327,216,-1999c20195,5611,15988,1405,10800,1405v-5189,,-9395,4206,-9395,9395l,10800c,4835,4835,,10800,v5964,,10800,4835,10800,10800c21600,11572,21517,12343,21352,13099r2638,574l19942,16274,17341,12225r2638,574xe" fillcolor="#9c0" strokecolor="#9c0">
                <v:stroke joinstyle="miter"/>
                <v:path o:connecttype="custom" o:connectlocs="356405,1307;20926,227647;351904,30732;715135,288206;594465,343031;516930,257684" o:connectangles="0,0,0,0,0,0" textboxrect="3163,3163,18437,18437"/>
              </v:shape>
            </w:pict>
          </mc:Fallback>
        </mc:AlternateContent>
      </w:r>
      <w:r w:rsidR="00E6376D" w:rsidRPr="0033446B">
        <w:t>Dans la fenêtre de sélection, d</w:t>
      </w:r>
      <w:r w:rsidR="00D45B14" w:rsidRPr="0033446B">
        <w:t>épliez l’</w:t>
      </w:r>
      <w:r w:rsidR="00E6376D" w:rsidRPr="0033446B">
        <w:t>arborescence des utilisateurs</w:t>
      </w:r>
      <w:r w:rsidR="00D45B14" w:rsidRPr="0033446B">
        <w:t>, groupes ou organisations</w:t>
      </w:r>
    </w:p>
    <w:p w:rsidR="00C95BF5" w:rsidRPr="0033446B" w:rsidRDefault="00C95BF5" w:rsidP="00C6115C">
      <w:pPr>
        <w:numPr>
          <w:ilvl w:val="0"/>
          <w:numId w:val="20"/>
        </w:numPr>
      </w:pPr>
      <w:r w:rsidRPr="0033446B">
        <w:t>Sélectionnez le</w:t>
      </w:r>
      <w:r w:rsidR="00E6376D" w:rsidRPr="0033446B">
        <w:t>(</w:t>
      </w:r>
      <w:r w:rsidRPr="0033446B">
        <w:t>s</w:t>
      </w:r>
      <w:r w:rsidR="00E6376D" w:rsidRPr="0033446B">
        <w:t>)</w:t>
      </w:r>
      <w:r w:rsidRPr="0033446B">
        <w:t xml:space="preserve"> utilisateur</w:t>
      </w:r>
      <w:r w:rsidR="00E6376D" w:rsidRPr="0033446B">
        <w:t>(</w:t>
      </w:r>
      <w:r w:rsidRPr="0033446B">
        <w:t>s</w:t>
      </w:r>
      <w:r w:rsidR="00E6376D" w:rsidRPr="0033446B">
        <w:t>)</w:t>
      </w:r>
      <w:r w:rsidRPr="0033446B">
        <w:t xml:space="preserve">, </w:t>
      </w:r>
      <w:r w:rsidR="00E6376D" w:rsidRPr="0033446B">
        <w:t>groupe(s)</w:t>
      </w:r>
      <w:r w:rsidRPr="0033446B">
        <w:t xml:space="preserve"> ou </w:t>
      </w:r>
      <w:r w:rsidR="00E6376D" w:rsidRPr="0033446B">
        <w:t>organisation(s)</w:t>
      </w:r>
      <w:r w:rsidRPr="0033446B">
        <w:t>en double-cliquant sur leur nom</w:t>
      </w:r>
    </w:p>
    <w:p w:rsidR="00E6376D" w:rsidRPr="0033446B" w:rsidRDefault="00E6376D" w:rsidP="00C6115C">
      <w:pPr>
        <w:numPr>
          <w:ilvl w:val="0"/>
          <w:numId w:val="20"/>
        </w:numPr>
      </w:pPr>
      <w:r w:rsidRPr="0033446B">
        <w:t>Cliquez sur « </w:t>
      </w:r>
      <w:r w:rsidRPr="0033446B">
        <w:rPr>
          <w:b/>
        </w:rPr>
        <w:t>OK</w:t>
      </w:r>
      <w:r w:rsidRPr="0033446B">
        <w:t> »</w:t>
      </w:r>
    </w:p>
    <w:p w:rsidR="007D3ABA" w:rsidRPr="0033446B" w:rsidRDefault="007D3ABA" w:rsidP="00D720EE"/>
    <w:p w:rsidR="007D3ABA" w:rsidRPr="0033446B" w:rsidRDefault="007D3ABA" w:rsidP="00D720EE"/>
    <w:p w:rsidR="00C95BF5" w:rsidRPr="0033446B" w:rsidRDefault="00C95BF5" w:rsidP="00C6115C">
      <w:pPr>
        <w:numPr>
          <w:ilvl w:val="0"/>
          <w:numId w:val="20"/>
        </w:numPr>
      </w:pPr>
      <w:r w:rsidRPr="0033446B">
        <w:t>Vous pouvez envoyer un courriel de notification en cochant l’option</w:t>
      </w:r>
    </w:p>
    <w:p w:rsidR="00C95BF5" w:rsidRPr="0033446B" w:rsidRDefault="00C95BF5" w:rsidP="00C6115C">
      <w:pPr>
        <w:numPr>
          <w:ilvl w:val="0"/>
          <w:numId w:val="20"/>
        </w:numPr>
      </w:pPr>
      <w:r w:rsidRPr="0033446B">
        <w:t>Vous pouvez également rédiger un message personnalisé intégré au courriel de notification</w:t>
      </w:r>
    </w:p>
    <w:p w:rsidR="00C95BF5" w:rsidRPr="0033446B" w:rsidRDefault="00E6376D" w:rsidP="00C6115C">
      <w:pPr>
        <w:numPr>
          <w:ilvl w:val="0"/>
          <w:numId w:val="20"/>
        </w:numPr>
      </w:pPr>
      <w:r w:rsidRPr="0033446B">
        <w:t>Cliquez sur « </w:t>
      </w:r>
      <w:r w:rsidRPr="0033446B">
        <w:rPr>
          <w:b/>
        </w:rPr>
        <w:t>OK</w:t>
      </w:r>
      <w:r w:rsidRPr="0033446B">
        <w:t> »</w:t>
      </w:r>
    </w:p>
    <w:p w:rsidR="00C95BF5" w:rsidRPr="0033446B" w:rsidRDefault="00C95BF5" w:rsidP="00D720EE"/>
    <w:p w:rsidR="00C95BF5" w:rsidRPr="0033446B" w:rsidRDefault="00C95BF5" w:rsidP="00D720EE">
      <w:pPr>
        <w:pStyle w:val="Titre2"/>
      </w:pPr>
      <w:bookmarkStart w:id="146" w:name="_Toc260843294"/>
      <w:bookmarkStart w:id="147" w:name="_Toc307835222"/>
      <w:bookmarkStart w:id="148" w:name="_Toc313968246"/>
      <w:bookmarkStart w:id="149" w:name="_Toc318125550"/>
      <w:r w:rsidRPr="0033446B">
        <w:t>Réviser un document</w:t>
      </w:r>
      <w:bookmarkEnd w:id="146"/>
      <w:bookmarkEnd w:id="147"/>
      <w:bookmarkEnd w:id="148"/>
      <w:bookmarkEnd w:id="149"/>
    </w:p>
    <w:p w:rsidR="00C95BF5" w:rsidRPr="0033446B" w:rsidRDefault="00C95BF5" w:rsidP="00D720EE">
      <w:r w:rsidRPr="0033446B">
        <w:t>Pour chaque nouvelle évolution d’un document, il est nécessaire de faire une révision. Pour ce faire :</w:t>
      </w:r>
    </w:p>
    <w:p w:rsidR="00C95BF5" w:rsidRPr="0033446B" w:rsidRDefault="001717A5" w:rsidP="00E36EFA">
      <w:pPr>
        <w:numPr>
          <w:ilvl w:val="0"/>
          <w:numId w:val="21"/>
        </w:numPr>
      </w:pPr>
      <w:r>
        <w:rPr>
          <w:noProof/>
        </w:rPr>
        <w:drawing>
          <wp:anchor distT="0" distB="0" distL="114300" distR="114300" simplePos="0" relativeHeight="251683840" behindDoc="1" locked="0" layoutInCell="1" allowOverlap="1">
            <wp:simplePos x="0" y="0"/>
            <wp:positionH relativeFrom="column">
              <wp:posOffset>3942715</wp:posOffset>
            </wp:positionH>
            <wp:positionV relativeFrom="paragraph">
              <wp:posOffset>155575</wp:posOffset>
            </wp:positionV>
            <wp:extent cx="2066290" cy="503555"/>
            <wp:effectExtent l="19050" t="19050" r="10160" b="10795"/>
            <wp:wrapTight wrapText="bothSides">
              <wp:wrapPolygon edited="0">
                <wp:start x="-199" y="-817"/>
                <wp:lineTo x="-199" y="21246"/>
                <wp:lineTo x="21507" y="21246"/>
                <wp:lineTo x="21507" y="-817"/>
                <wp:lineTo x="-199" y="-817"/>
              </wp:wrapPolygon>
            </wp:wrapTight>
            <wp:docPr id="144" name="Image 144" descr="Revis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viser 3"/>
                    <pic:cNvPicPr>
                      <a:picLocks noChangeAspect="1" noChangeArrowheads="1"/>
                    </pic:cNvPicPr>
                  </pic:nvPicPr>
                  <pic:blipFill>
                    <a:blip r:embed="rId47">
                      <a:extLst>
                        <a:ext uri="{28A0092B-C50C-407E-A947-70E740481C1C}">
                          <a14:useLocalDpi xmlns:a14="http://schemas.microsoft.com/office/drawing/2010/main" val="0"/>
                        </a:ext>
                      </a:extLst>
                    </a:blip>
                    <a:srcRect r="29059"/>
                    <a:stretch>
                      <a:fillRect/>
                    </a:stretch>
                  </pic:blipFill>
                  <pic:spPr bwMode="auto">
                    <a:xfrm>
                      <a:off x="0" y="0"/>
                      <a:ext cx="2066290" cy="50355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2262F1" w:rsidRPr="0033446B">
        <w:t>Ouvrez le document</w:t>
      </w:r>
    </w:p>
    <w:p w:rsidR="00C95BF5" w:rsidRPr="0033446B" w:rsidRDefault="00C95BF5" w:rsidP="00E36EFA">
      <w:pPr>
        <w:numPr>
          <w:ilvl w:val="0"/>
          <w:numId w:val="21"/>
        </w:numPr>
      </w:pPr>
      <w:r w:rsidRPr="0033446B">
        <w:t>Cliquez sur « </w:t>
      </w:r>
      <w:r w:rsidRPr="0033446B">
        <w:rPr>
          <w:b/>
        </w:rPr>
        <w:t>Réviser</w:t>
      </w:r>
      <w:r w:rsidRPr="0033446B">
        <w:t> »</w:t>
      </w:r>
    </w:p>
    <w:p w:rsidR="00C95BF5" w:rsidRPr="0033446B" w:rsidRDefault="00C95BF5" w:rsidP="00E36EFA">
      <w:pPr>
        <w:numPr>
          <w:ilvl w:val="0"/>
          <w:numId w:val="21"/>
        </w:numPr>
      </w:pPr>
      <w:r w:rsidRPr="0033446B">
        <w:t>E</w:t>
      </w:r>
      <w:r w:rsidR="00C916F8" w:rsidRPr="0033446B">
        <w:t>ffectuez les éventuelles adapt</w:t>
      </w:r>
      <w:r w:rsidRPr="0033446B">
        <w:t>ations</w:t>
      </w:r>
      <w:r w:rsidR="00C916F8" w:rsidRPr="0033446B">
        <w:t xml:space="preserve"> sur les champs modifiables</w:t>
      </w:r>
    </w:p>
    <w:p w:rsidR="00C95BF5" w:rsidRPr="0033446B" w:rsidRDefault="00C95BF5" w:rsidP="00E36EFA">
      <w:pPr>
        <w:numPr>
          <w:ilvl w:val="0"/>
          <w:numId w:val="21"/>
        </w:numPr>
      </w:pPr>
      <w:r w:rsidRPr="0033446B">
        <w:t>Cliquez sur « </w:t>
      </w:r>
      <w:r w:rsidR="00901486">
        <w:rPr>
          <w:b/>
        </w:rPr>
        <w:t>OK</w:t>
      </w:r>
      <w:r w:rsidRPr="0033446B">
        <w:t> »</w:t>
      </w:r>
    </w:p>
    <w:p w:rsidR="00C95BF5" w:rsidRPr="0033446B" w:rsidRDefault="00C95BF5" w:rsidP="00E36EFA">
      <w:pPr>
        <w:numPr>
          <w:ilvl w:val="0"/>
          <w:numId w:val="21"/>
        </w:numPr>
      </w:pPr>
      <w:r w:rsidRPr="0033446B">
        <w:t>Déposez le fichier modifié</w:t>
      </w:r>
      <w:r w:rsidR="00C916F8" w:rsidRPr="0033446B">
        <w:t xml:space="preserve"> dans la section « </w:t>
      </w:r>
      <w:r w:rsidR="00C916F8" w:rsidRPr="0033446B">
        <w:rPr>
          <w:b/>
        </w:rPr>
        <w:t>Fichiers</w:t>
      </w:r>
      <w:r w:rsidR="00C916F8" w:rsidRPr="0033446B">
        <w:t> »</w:t>
      </w:r>
    </w:p>
    <w:p w:rsidR="00C95BF5" w:rsidRPr="0033446B" w:rsidRDefault="00C95BF5" w:rsidP="00E36EFA">
      <w:pPr>
        <w:numPr>
          <w:ilvl w:val="0"/>
          <w:numId w:val="21"/>
        </w:numPr>
      </w:pPr>
      <w:r w:rsidRPr="0033446B">
        <w:t>Signez cette nouvelle version</w:t>
      </w:r>
      <w:r w:rsidR="00C916F8" w:rsidRPr="0033446B">
        <w:t xml:space="preserve"> du document</w:t>
      </w:r>
    </w:p>
    <w:p w:rsidR="00C95BF5" w:rsidRPr="0033446B" w:rsidRDefault="00C95BF5" w:rsidP="00D720EE">
      <w:bookmarkStart w:id="150" w:name="_Toc307835224"/>
    </w:p>
    <w:p w:rsidR="00C95BF5" w:rsidRPr="0033446B" w:rsidRDefault="00C95BF5" w:rsidP="00D720EE">
      <w:pPr>
        <w:pStyle w:val="Titre2"/>
      </w:pPr>
      <w:bookmarkStart w:id="151" w:name="_Toc313968247"/>
      <w:bookmarkStart w:id="152" w:name="_Toc318125551"/>
      <w:r w:rsidRPr="0033446B">
        <w:t>Actions sur les documents « </w:t>
      </w:r>
      <w:r w:rsidRPr="0033446B">
        <w:rPr>
          <w:i/>
        </w:rPr>
        <w:t>En cours</w:t>
      </w:r>
      <w:r w:rsidRPr="0033446B">
        <w:t> »</w:t>
      </w:r>
      <w:bookmarkEnd w:id="150"/>
      <w:bookmarkEnd w:id="151"/>
      <w:bookmarkEnd w:id="152"/>
    </w:p>
    <w:p w:rsidR="00C95BF5" w:rsidRPr="0033446B" w:rsidRDefault="00C95BF5" w:rsidP="00D720EE">
      <w:pPr>
        <w:pStyle w:val="Titre3"/>
      </w:pPr>
      <w:bookmarkStart w:id="153" w:name="_Toc313968248"/>
      <w:r w:rsidRPr="0033446B">
        <w:t>Modifier le formulaire d’un document</w:t>
      </w:r>
      <w:bookmarkEnd w:id="153"/>
    </w:p>
    <w:p w:rsidR="00C95BF5" w:rsidRPr="0033446B" w:rsidRDefault="001717A5" w:rsidP="00142462">
      <w:pPr>
        <w:numPr>
          <w:ilvl w:val="0"/>
          <w:numId w:val="22"/>
        </w:numPr>
      </w:pPr>
      <w:r>
        <w:rPr>
          <w:noProof/>
        </w:rPr>
        <w:drawing>
          <wp:anchor distT="0" distB="0" distL="114300" distR="114300" simplePos="0" relativeHeight="251684864" behindDoc="1" locked="0" layoutInCell="1" allowOverlap="1">
            <wp:simplePos x="0" y="0"/>
            <wp:positionH relativeFrom="column">
              <wp:posOffset>3953510</wp:posOffset>
            </wp:positionH>
            <wp:positionV relativeFrom="paragraph">
              <wp:posOffset>114935</wp:posOffset>
            </wp:positionV>
            <wp:extent cx="2033905" cy="734060"/>
            <wp:effectExtent l="19050" t="19050" r="23495" b="27940"/>
            <wp:wrapTight wrapText="bothSides">
              <wp:wrapPolygon edited="0">
                <wp:start x="-202" y="-561"/>
                <wp:lineTo x="-202" y="21862"/>
                <wp:lineTo x="21647" y="21862"/>
                <wp:lineTo x="21647" y="-561"/>
                <wp:lineTo x="-202" y="-561"/>
              </wp:wrapPolygon>
            </wp:wrapTight>
            <wp:docPr id="145" name="Image 145" descr="modifie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odifier gener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3905" cy="73406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 xml:space="preserve">Ouvrez le document </w:t>
      </w:r>
      <w:r w:rsidR="006A6EEC" w:rsidRPr="0033446B">
        <w:t>au statut « </w:t>
      </w:r>
      <w:r w:rsidR="006A6EEC" w:rsidRPr="0033446B">
        <w:rPr>
          <w:i/>
        </w:rPr>
        <w:t>En cours</w:t>
      </w:r>
      <w:r w:rsidR="006A6EEC" w:rsidRPr="0033446B">
        <w:t> »</w:t>
      </w:r>
    </w:p>
    <w:p w:rsidR="00C95BF5" w:rsidRPr="0033446B" w:rsidRDefault="00C95BF5" w:rsidP="00142462">
      <w:pPr>
        <w:numPr>
          <w:ilvl w:val="0"/>
          <w:numId w:val="22"/>
        </w:numPr>
      </w:pPr>
      <w:r w:rsidRPr="0033446B">
        <w:t xml:space="preserve">Cliquez sur </w:t>
      </w:r>
      <w:r w:rsidR="006A6EEC" w:rsidRPr="0033446B">
        <w:t>« </w:t>
      </w:r>
      <w:r w:rsidR="006A6EEC" w:rsidRPr="0033446B">
        <w:rPr>
          <w:b/>
        </w:rPr>
        <w:t>Modifier</w:t>
      </w:r>
      <w:r w:rsidR="006A6EEC" w:rsidRPr="0033446B">
        <w:t> »</w:t>
      </w:r>
      <w:r w:rsidRPr="0033446B">
        <w:t xml:space="preserve"> dans l’onglet </w:t>
      </w:r>
      <w:r w:rsidR="006A6EEC" w:rsidRPr="0033446B">
        <w:t>« </w:t>
      </w:r>
      <w:r w:rsidRPr="0033446B">
        <w:rPr>
          <w:b/>
        </w:rPr>
        <w:t>Général</w:t>
      </w:r>
      <w:r w:rsidR="006A6EEC" w:rsidRPr="0033446B">
        <w:t> »</w:t>
      </w:r>
    </w:p>
    <w:p w:rsidR="00C95BF5" w:rsidRDefault="00B14059" w:rsidP="00142462">
      <w:pPr>
        <w:numPr>
          <w:ilvl w:val="0"/>
          <w:numId w:val="22"/>
        </w:numPr>
      </w:pPr>
      <w:r w:rsidRPr="0033446B">
        <w:t>Effectuez vos modifications sur</w:t>
      </w:r>
      <w:r w:rsidR="00C95BF5" w:rsidRPr="0033446B">
        <w:t xml:space="preserve"> les champs modifiables</w:t>
      </w:r>
    </w:p>
    <w:p w:rsidR="005D5E36" w:rsidRPr="0033446B" w:rsidRDefault="001717A5" w:rsidP="00586016">
      <w:pPr>
        <w:numPr>
          <w:ilvl w:val="0"/>
          <w:numId w:val="22"/>
        </w:numPr>
      </w:pPr>
      <w:r>
        <w:rPr>
          <w:noProof/>
        </w:rPr>
        <mc:AlternateContent>
          <mc:Choice Requires="wps">
            <w:drawing>
              <wp:anchor distT="0" distB="0" distL="114300" distR="114300" simplePos="0" relativeHeight="251685888" behindDoc="0" locked="0" layoutInCell="1" allowOverlap="1">
                <wp:simplePos x="0" y="0"/>
                <wp:positionH relativeFrom="column">
                  <wp:posOffset>3945255</wp:posOffset>
                </wp:positionH>
                <wp:positionV relativeFrom="paragraph">
                  <wp:posOffset>128905</wp:posOffset>
                </wp:positionV>
                <wp:extent cx="457200" cy="146050"/>
                <wp:effectExtent l="0" t="0" r="0" b="0"/>
                <wp:wrapNone/>
                <wp:docPr id="23"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6050"/>
                        </a:xfrm>
                        <a:prstGeom prst="ellipse">
                          <a:avLst/>
                        </a:prstGeom>
                        <a:noFill/>
                        <a:ln w="19050">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7" o:spid="_x0000_s1026" style="position:absolute;margin-left:310.65pt;margin-top:10.15pt;width:36pt;height: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" filled="f" strokecolor="#9c0" strokeweight="1.5pt"/>
            </w:pict>
          </mc:Fallback>
        </mc:AlternateContent>
      </w:r>
      <w:r w:rsidR="00586016">
        <w:t>Pour accéder de nouveau</w:t>
      </w:r>
      <w:r w:rsidR="005D5E36">
        <w:t xml:space="preserve"> à toutes les valeurs proposées dans un champ, double-cliquez dedans ou bien videz-le</w:t>
      </w:r>
    </w:p>
    <w:p w:rsidR="00C95BF5" w:rsidRPr="0033446B" w:rsidRDefault="00C95BF5" w:rsidP="00142462">
      <w:pPr>
        <w:numPr>
          <w:ilvl w:val="0"/>
          <w:numId w:val="22"/>
        </w:numPr>
      </w:pPr>
      <w:r w:rsidRPr="0033446B">
        <w:t xml:space="preserve">Cliquez sur </w:t>
      </w:r>
      <w:r w:rsidR="006A6EEC" w:rsidRPr="0033446B">
        <w:t>« </w:t>
      </w:r>
      <w:r w:rsidR="00901486">
        <w:rPr>
          <w:b/>
        </w:rPr>
        <w:t>OK</w:t>
      </w:r>
      <w:r w:rsidR="006A6EEC" w:rsidRPr="0033446B">
        <w:t> »</w:t>
      </w:r>
    </w:p>
    <w:p w:rsidR="00C95BF5" w:rsidRPr="0033446B" w:rsidRDefault="00B74EB2" w:rsidP="00D720EE">
      <w:r w:rsidRPr="0033446B">
        <w:br w:type="page"/>
      </w:r>
    </w:p>
    <w:p w:rsidR="00C95BF5" w:rsidRPr="0033446B" w:rsidRDefault="00C95BF5" w:rsidP="00D720EE">
      <w:pPr>
        <w:pStyle w:val="Titre3"/>
      </w:pPr>
      <w:bookmarkStart w:id="154" w:name="_Toc260843296"/>
      <w:bookmarkStart w:id="155" w:name="_Toc307835226"/>
      <w:bookmarkStart w:id="156" w:name="_Toc313968249"/>
      <w:r w:rsidRPr="0033446B">
        <w:lastRenderedPageBreak/>
        <w:t xml:space="preserve">Mettre à jour des documents </w:t>
      </w:r>
      <w:bookmarkEnd w:id="154"/>
      <w:bookmarkEnd w:id="155"/>
      <w:bookmarkEnd w:id="156"/>
      <w:r w:rsidR="00987787" w:rsidRPr="0033446B">
        <w:t>liés</w:t>
      </w:r>
    </w:p>
    <w:p w:rsidR="00A33228" w:rsidRPr="0033446B" w:rsidRDefault="00A33228" w:rsidP="00A33228">
      <w:r w:rsidRPr="0033446B">
        <w:t>Po</w:t>
      </w:r>
      <w:r w:rsidR="00A761D1" w:rsidRPr="0033446B">
        <w:t>ur actualiser un document lié à son</w:t>
      </w:r>
      <w:r w:rsidRPr="0033446B">
        <w:t xml:space="preserve"> dernier indice :</w:t>
      </w:r>
    </w:p>
    <w:p w:rsidR="00A33228" w:rsidRPr="0033446B" w:rsidRDefault="00A33228" w:rsidP="00142462">
      <w:pPr>
        <w:numPr>
          <w:ilvl w:val="0"/>
          <w:numId w:val="23"/>
        </w:numPr>
      </w:pPr>
      <w:r w:rsidRPr="0033446B">
        <w:t>Dans la section « </w:t>
      </w:r>
      <w:r w:rsidRPr="0033446B">
        <w:rPr>
          <w:b/>
        </w:rPr>
        <w:t>Documents liés</w:t>
      </w:r>
      <w:r w:rsidRPr="0033446B">
        <w:t> », cochez le document  à l’ancien indice</w:t>
      </w:r>
    </w:p>
    <w:p w:rsidR="00A33228" w:rsidRPr="0033446B" w:rsidRDefault="00A33228" w:rsidP="00142462">
      <w:pPr>
        <w:numPr>
          <w:ilvl w:val="0"/>
          <w:numId w:val="23"/>
        </w:numPr>
      </w:pPr>
      <w:r w:rsidRPr="0033446B">
        <w:t>Déroulez le menu « </w:t>
      </w:r>
      <w:r w:rsidRPr="0033446B">
        <w:rPr>
          <w:b/>
        </w:rPr>
        <w:t>Documents liés</w:t>
      </w:r>
      <w:r w:rsidRPr="0033446B">
        <w:t> »</w:t>
      </w:r>
    </w:p>
    <w:p w:rsidR="00A33228" w:rsidRPr="0033446B" w:rsidRDefault="00A33228" w:rsidP="00142462">
      <w:pPr>
        <w:numPr>
          <w:ilvl w:val="0"/>
          <w:numId w:val="23"/>
        </w:numPr>
      </w:pPr>
      <w:r w:rsidRPr="0033446B">
        <w:t>Cliquez sur « </w:t>
      </w:r>
      <w:r w:rsidRPr="0033446B">
        <w:rPr>
          <w:b/>
        </w:rPr>
        <w:t>Mettre à jour</w:t>
      </w:r>
      <w:r w:rsidRPr="0033446B">
        <w:t> »</w:t>
      </w:r>
    </w:p>
    <w:p w:rsidR="00C95BF5" w:rsidRPr="0033446B" w:rsidRDefault="001717A5" w:rsidP="00D720EE">
      <w:r>
        <w:rPr>
          <w:noProof/>
        </w:rPr>
        <mc:AlternateContent>
          <mc:Choice Requires="wps">
            <w:drawing>
              <wp:anchor distT="0" distB="0" distL="114300" distR="114300" simplePos="0" relativeHeight="251626496" behindDoc="0" locked="0" layoutInCell="1" allowOverlap="1">
                <wp:simplePos x="0" y="0"/>
                <wp:positionH relativeFrom="column">
                  <wp:posOffset>2694305</wp:posOffset>
                </wp:positionH>
                <wp:positionV relativeFrom="paragraph">
                  <wp:posOffset>259080</wp:posOffset>
                </wp:positionV>
                <wp:extent cx="417830" cy="342265"/>
                <wp:effectExtent l="0" t="0" r="0" b="0"/>
                <wp:wrapTight wrapText="bothSides">
                  <wp:wrapPolygon edited="0">
                    <wp:start x="14739" y="-1803"/>
                    <wp:lineTo x="-492" y="4208"/>
                    <wp:lineTo x="-492" y="16791"/>
                    <wp:lineTo x="14739" y="17392"/>
                    <wp:lineTo x="14739" y="22802"/>
                    <wp:lineTo x="16676" y="22802"/>
                    <wp:lineTo x="17168" y="22802"/>
                    <wp:lineTo x="22092" y="10219"/>
                    <wp:lineTo x="16676" y="-1803"/>
                    <wp:lineTo x="14739" y="-1803"/>
                  </wp:wrapPolygon>
                </wp:wrapTight>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42265"/>
                        </a:xfrm>
                        <a:prstGeom prst="rightArrow">
                          <a:avLst>
                            <a:gd name="adj1" fmla="val 50000"/>
                            <a:gd name="adj2" fmla="val 30519"/>
                          </a:avLst>
                        </a:prstGeom>
                        <a:solidFill>
                          <a:srgbClr val="FFFFFF"/>
                        </a:solidFill>
                        <a:ln w="19050">
                          <a:solidFill>
                            <a:srgbClr val="99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13" style="position:absolute;margin-left:212.15pt;margin-top:20.4pt;width:32.9pt;height:2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" strokecolor="#9c0" strokeweight="1.5pt">
                <w10:wrap type="tight"/>
              </v:shape>
            </w:pict>
          </mc:Fallback>
        </mc:AlternateContent>
      </w:r>
      <w:r>
        <w:rPr>
          <w:noProof/>
        </w:rPr>
        <w:drawing>
          <wp:anchor distT="0" distB="0" distL="114300" distR="114300" simplePos="0" relativeHeight="251663360" behindDoc="1" locked="0" layoutInCell="1" allowOverlap="1">
            <wp:simplePos x="0" y="0"/>
            <wp:positionH relativeFrom="column">
              <wp:posOffset>3265805</wp:posOffset>
            </wp:positionH>
            <wp:positionV relativeFrom="paragraph">
              <wp:posOffset>64135</wp:posOffset>
            </wp:positionV>
            <wp:extent cx="2857500" cy="758825"/>
            <wp:effectExtent l="19050" t="19050" r="19050" b="22225"/>
            <wp:wrapTight wrapText="bothSides">
              <wp:wrapPolygon edited="0">
                <wp:start x="-144" y="-542"/>
                <wp:lineTo x="-144" y="21690"/>
                <wp:lineTo x="21600" y="21690"/>
                <wp:lineTo x="21600" y="-542"/>
                <wp:lineTo x="-144" y="-542"/>
              </wp:wrapPolygon>
            </wp:wrapTight>
            <wp:docPr id="107" name="Image 107" descr="maj doc lie a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j doc lie apr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75882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-391795</wp:posOffset>
            </wp:positionH>
            <wp:positionV relativeFrom="paragraph">
              <wp:posOffset>64770</wp:posOffset>
            </wp:positionV>
            <wp:extent cx="2919095" cy="781685"/>
            <wp:effectExtent l="19050" t="19050" r="14605" b="18415"/>
            <wp:wrapTight wrapText="bothSides">
              <wp:wrapPolygon edited="0">
                <wp:start x="-141" y="-526"/>
                <wp:lineTo x="-141" y="21582"/>
                <wp:lineTo x="21567" y="21582"/>
                <wp:lineTo x="21567" y="-526"/>
                <wp:lineTo x="-141" y="-526"/>
              </wp:wrapPolygon>
            </wp:wrapTight>
            <wp:docPr id="106" name="Image 106" descr="maj doc 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j doc l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9095" cy="78168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1717A5" w:rsidP="00D720EE">
      <w:r>
        <w:rPr>
          <w:noProof/>
        </w:rPr>
        <mc:AlternateContent>
          <mc:Choice Requires="wps">
            <w:drawing>
              <wp:anchor distT="0" distB="0" distL="114300" distR="114300" simplePos="0" relativeHeight="251691008" behindDoc="0" locked="0" layoutInCell="1" allowOverlap="1">
                <wp:simplePos x="0" y="0"/>
                <wp:positionH relativeFrom="column">
                  <wp:posOffset>1835785</wp:posOffset>
                </wp:positionH>
                <wp:positionV relativeFrom="paragraph">
                  <wp:posOffset>-44450</wp:posOffset>
                </wp:positionV>
                <wp:extent cx="209550" cy="228600"/>
                <wp:effectExtent l="0" t="0" r="0" b="0"/>
                <wp:wrapNone/>
                <wp:docPr id="21"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noFill/>
                        <a:ln w="19050">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5" o:spid="_x0000_s1026" style="position:absolute;margin-left:144.55pt;margin-top:-3.5pt;width:16.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" filled="f" strokecolor="#9c0" strokeweight="1.5p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-1783715</wp:posOffset>
                </wp:positionH>
                <wp:positionV relativeFrom="paragraph">
                  <wp:posOffset>-44450</wp:posOffset>
                </wp:positionV>
                <wp:extent cx="209550" cy="228600"/>
                <wp:effectExtent l="0" t="0" r="0" b="0"/>
                <wp:wrapNone/>
                <wp:docPr id="20"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noFill/>
                        <a:ln w="19050">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26" style="position:absolute;margin-left:-140.45pt;margin-top:-3.5pt;width:16.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" filled="f" strokecolor="#9c0" strokeweight="1.5pt"/>
            </w:pict>
          </mc:Fallback>
        </mc:AlternateContent>
      </w:r>
    </w:p>
    <w:p w:rsidR="00C95BF5" w:rsidRPr="0033446B" w:rsidRDefault="00C95BF5" w:rsidP="00D720EE"/>
    <w:p w:rsidR="00C95BF5" w:rsidRPr="0033446B" w:rsidRDefault="00C95BF5" w:rsidP="00D720EE">
      <w:pPr>
        <w:pStyle w:val="Titre3"/>
      </w:pPr>
      <w:bookmarkStart w:id="157" w:name="_Toc260843299"/>
      <w:bookmarkStart w:id="158" w:name="_Toc307835227"/>
      <w:bookmarkStart w:id="159" w:name="_Toc313968250"/>
      <w:r w:rsidRPr="0033446B">
        <w:t>Supprimer des fichiers dans un document « </w:t>
      </w:r>
      <w:r w:rsidRPr="0033446B">
        <w:rPr>
          <w:i/>
        </w:rPr>
        <w:t>En cours</w:t>
      </w:r>
      <w:r w:rsidRPr="0033446B">
        <w:t> »</w:t>
      </w:r>
      <w:bookmarkEnd w:id="157"/>
      <w:bookmarkEnd w:id="158"/>
      <w:bookmarkEnd w:id="159"/>
    </w:p>
    <w:p w:rsidR="00C95BF5" w:rsidRPr="0033446B" w:rsidRDefault="001717A5" w:rsidP="0004220D">
      <w:pPr>
        <w:numPr>
          <w:ilvl w:val="0"/>
          <w:numId w:val="24"/>
        </w:numPr>
      </w:pPr>
      <w:r>
        <w:rPr>
          <w:noProof/>
        </w:rPr>
        <w:drawing>
          <wp:anchor distT="0" distB="0" distL="114300" distR="114300" simplePos="0" relativeHeight="251664384" behindDoc="1" locked="0" layoutInCell="1" allowOverlap="1">
            <wp:simplePos x="0" y="0"/>
            <wp:positionH relativeFrom="column">
              <wp:posOffset>3494405</wp:posOffset>
            </wp:positionH>
            <wp:positionV relativeFrom="paragraph">
              <wp:posOffset>36195</wp:posOffset>
            </wp:positionV>
            <wp:extent cx="2181225" cy="1045210"/>
            <wp:effectExtent l="19050" t="19050" r="28575" b="21590"/>
            <wp:wrapTight wrapText="bothSides">
              <wp:wrapPolygon edited="0">
                <wp:start x="-189" y="-394"/>
                <wp:lineTo x="-189" y="21652"/>
                <wp:lineTo x="21694" y="21652"/>
                <wp:lineTo x="21694" y="-394"/>
                <wp:lineTo x="-189" y="-394"/>
              </wp:wrapPolygon>
            </wp:wrapTight>
            <wp:docPr id="108" name="Image 108" descr="fichier sup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chier supprim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1225" cy="104521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C95BF5" w:rsidRPr="0033446B">
        <w:t>Dans la section « </w:t>
      </w:r>
      <w:r w:rsidR="00C95BF5" w:rsidRPr="0033446B">
        <w:rPr>
          <w:b/>
        </w:rPr>
        <w:t>Fichiers</w:t>
      </w:r>
      <w:r w:rsidR="00C95BF5" w:rsidRPr="0033446B">
        <w:t> » du document, cochez le(s) fichier(s) à supprimer</w:t>
      </w:r>
    </w:p>
    <w:p w:rsidR="00C95BF5" w:rsidRPr="0033446B" w:rsidRDefault="00C95BF5" w:rsidP="0004220D">
      <w:pPr>
        <w:numPr>
          <w:ilvl w:val="0"/>
          <w:numId w:val="24"/>
        </w:numPr>
      </w:pPr>
      <w:r w:rsidRPr="0033446B">
        <w:t>Cliquez sur « </w:t>
      </w:r>
      <w:r w:rsidRPr="0033446B">
        <w:rPr>
          <w:b/>
        </w:rPr>
        <w:t>Supprimer</w:t>
      </w:r>
      <w:r w:rsidRPr="0033446B">
        <w:t> » dans le menu déroulant de la section « </w:t>
      </w:r>
      <w:r w:rsidRPr="0033446B">
        <w:rPr>
          <w:b/>
        </w:rPr>
        <w:t>Fichiers</w:t>
      </w:r>
      <w:r w:rsidRPr="0033446B">
        <w:t> »</w:t>
      </w:r>
    </w:p>
    <w:p w:rsidR="00C95BF5" w:rsidRPr="0033446B" w:rsidRDefault="00C95BF5" w:rsidP="0004220D">
      <w:pPr>
        <w:numPr>
          <w:ilvl w:val="0"/>
          <w:numId w:val="24"/>
        </w:numPr>
      </w:pPr>
      <w:r w:rsidRPr="0033446B">
        <w:t>Confirmez la suppression</w:t>
      </w:r>
    </w:p>
    <w:p w:rsidR="00580120" w:rsidRPr="0033446B" w:rsidRDefault="00580120" w:rsidP="00D720EE">
      <w:r w:rsidRPr="0033446B">
        <w:t xml:space="preserve">Le fichier est placé dans </w:t>
      </w:r>
      <w:smartTag w:uri="urn:schemas-microsoft-com:office:smarttags" w:element="PersonName">
        <w:smartTagPr>
          <w:attr w:name="ProductID" w:val="la Corbeille"/>
        </w:smartTagPr>
        <w:r w:rsidRPr="0033446B">
          <w:t xml:space="preserve">la </w:t>
        </w:r>
        <w:r w:rsidRPr="0033446B">
          <w:rPr>
            <w:b/>
          </w:rPr>
          <w:t>Corbeille</w:t>
        </w:r>
      </w:smartTag>
      <w:r w:rsidRPr="0033446B">
        <w:t xml:space="preserve"> et peut être restauré.</w:t>
      </w:r>
    </w:p>
    <w:p w:rsidR="00C95BF5" w:rsidRPr="0033446B" w:rsidRDefault="00C95BF5" w:rsidP="00D720EE"/>
    <w:p w:rsidR="00C95BF5" w:rsidRPr="0033446B" w:rsidRDefault="00C95BF5" w:rsidP="00D720EE">
      <w:pPr>
        <w:pStyle w:val="Titre3"/>
      </w:pPr>
      <w:bookmarkStart w:id="160" w:name="_Toc260843298"/>
      <w:bookmarkStart w:id="161" w:name="_Toc307835228"/>
      <w:bookmarkStart w:id="162" w:name="_Toc313968251"/>
      <w:r w:rsidRPr="0033446B">
        <w:t>Supprimer des documents</w:t>
      </w:r>
      <w:bookmarkEnd w:id="160"/>
      <w:r w:rsidRPr="0033446B">
        <w:t xml:space="preserve"> « </w:t>
      </w:r>
      <w:r w:rsidRPr="0033446B">
        <w:rPr>
          <w:i/>
        </w:rPr>
        <w:t>En cours</w:t>
      </w:r>
      <w:r w:rsidRPr="0033446B">
        <w:t> »</w:t>
      </w:r>
      <w:bookmarkEnd w:id="161"/>
      <w:bookmarkEnd w:id="162"/>
    </w:p>
    <w:p w:rsidR="00C95BF5" w:rsidRPr="0033446B" w:rsidRDefault="00C95BF5" w:rsidP="00D720EE">
      <w:r w:rsidRPr="0033446B">
        <w:t>Un utilisateur peut supprimer un document</w:t>
      </w:r>
      <w:r w:rsidR="001C08BF" w:rsidRPr="0033446B">
        <w:t xml:space="preserve"> au statut</w:t>
      </w:r>
      <w:r w:rsidRPr="0033446B">
        <w:t xml:space="preserve"> « </w:t>
      </w:r>
      <w:r w:rsidRPr="0033446B">
        <w:rPr>
          <w:i/>
        </w:rPr>
        <w:t>En cours</w:t>
      </w:r>
      <w:r w:rsidR="001C08BF" w:rsidRPr="0033446B">
        <w:t xml:space="preserve"> » si </w:t>
      </w:r>
      <w:r w:rsidRPr="0033446B">
        <w:t>nécessaire. Pour ce faire :</w:t>
      </w:r>
    </w:p>
    <w:p w:rsidR="00C95BF5" w:rsidRPr="0033446B" w:rsidRDefault="007E3D92" w:rsidP="00CE35CE">
      <w:pPr>
        <w:numPr>
          <w:ilvl w:val="0"/>
          <w:numId w:val="25"/>
        </w:numPr>
      </w:pPr>
      <w:r w:rsidRPr="0033446B">
        <w:t>À partir</w:t>
      </w:r>
      <w:r w:rsidR="00C95BF5" w:rsidRPr="0033446B">
        <w:t xml:space="preserve"> </w:t>
      </w:r>
      <w:r w:rsidRPr="0033446B">
        <w:t>d’</w:t>
      </w:r>
      <w:r w:rsidR="00C95BF5" w:rsidRPr="0033446B">
        <w:t>une liste de documents, cochez le(s) document(s)</w:t>
      </w:r>
    </w:p>
    <w:p w:rsidR="00C95BF5" w:rsidRPr="0033446B" w:rsidRDefault="00C95BF5" w:rsidP="00CE35CE">
      <w:pPr>
        <w:numPr>
          <w:ilvl w:val="0"/>
          <w:numId w:val="25"/>
        </w:numPr>
      </w:pPr>
      <w:r w:rsidRPr="0033446B">
        <w:t>Dans le menu déroulant « </w:t>
      </w:r>
      <w:r w:rsidRPr="0033446B">
        <w:rPr>
          <w:b/>
        </w:rPr>
        <w:t>Documents</w:t>
      </w:r>
      <w:r w:rsidRPr="0033446B">
        <w:t> », cliquez sur « </w:t>
      </w:r>
      <w:r w:rsidRPr="0033446B">
        <w:rPr>
          <w:b/>
        </w:rPr>
        <w:t>Supprimer</w:t>
      </w:r>
      <w:r w:rsidRPr="0033446B">
        <w:t> »</w:t>
      </w:r>
    </w:p>
    <w:p w:rsidR="00C95BF5" w:rsidRPr="0033446B" w:rsidRDefault="00C95BF5" w:rsidP="00CE35CE">
      <w:pPr>
        <w:numPr>
          <w:ilvl w:val="0"/>
          <w:numId w:val="25"/>
        </w:numPr>
      </w:pPr>
      <w:r w:rsidRPr="0033446B">
        <w:t>Cliquez sur « </w:t>
      </w:r>
      <w:r w:rsidR="007E3D92" w:rsidRPr="0033446B">
        <w:rPr>
          <w:b/>
        </w:rPr>
        <w:t>OK</w:t>
      </w:r>
      <w:r w:rsidRPr="0033446B">
        <w:t> » pour confirmer la suppression</w:t>
      </w:r>
    </w:p>
    <w:p w:rsidR="00C95BF5" w:rsidRPr="0033446B" w:rsidRDefault="001717A5" w:rsidP="00D720EE">
      <w:r>
        <w:rPr>
          <w:noProof/>
        </w:rPr>
        <w:drawing>
          <wp:anchor distT="0" distB="0" distL="114300" distR="114300" simplePos="0" relativeHeight="251665408" behindDoc="1" locked="0" layoutInCell="1" allowOverlap="1">
            <wp:simplePos x="0" y="0"/>
            <wp:positionH relativeFrom="column">
              <wp:posOffset>284480</wp:posOffset>
            </wp:positionH>
            <wp:positionV relativeFrom="paragraph">
              <wp:posOffset>36830</wp:posOffset>
            </wp:positionV>
            <wp:extent cx="5267325" cy="1743710"/>
            <wp:effectExtent l="19050" t="19050" r="28575" b="27940"/>
            <wp:wrapTight wrapText="bothSides">
              <wp:wrapPolygon edited="0">
                <wp:start x="-78" y="-236"/>
                <wp:lineTo x="-78" y="21710"/>
                <wp:lineTo x="21639" y="21710"/>
                <wp:lineTo x="21639" y="-236"/>
                <wp:lineTo x="-78" y="-236"/>
              </wp:wrapPolygon>
            </wp:wrapTight>
            <wp:docPr id="109" name="Image 109" descr="supprimer 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upprimer doc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174371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C95BF5" w:rsidRPr="0033446B" w:rsidRDefault="00C95BF5" w:rsidP="00D720EE">
      <w:r w:rsidRPr="0033446B">
        <w:t>Seuls les documents au statut « </w:t>
      </w:r>
      <w:r w:rsidRPr="0033446B">
        <w:rPr>
          <w:i/>
        </w:rPr>
        <w:t>En cours</w:t>
      </w:r>
      <w:r w:rsidRPr="0033446B">
        <w:t> » peuvent être supprimés.</w:t>
      </w:r>
    </w:p>
    <w:p w:rsidR="00C95BF5" w:rsidRPr="0033446B" w:rsidRDefault="00C95BF5" w:rsidP="00D720EE">
      <w:r w:rsidRPr="0033446B">
        <w:t>Les documents supprimés pe</w:t>
      </w:r>
      <w:r w:rsidR="00974532" w:rsidRPr="0033446B">
        <w:t>u</w:t>
      </w:r>
      <w:r w:rsidR="00A262DF">
        <w:t xml:space="preserve">vent être restaurés depuis </w:t>
      </w:r>
      <w:smartTag w:uri="urn:schemas-microsoft-com:office:smarttags" w:element="PersonName">
        <w:smartTagPr>
          <w:attr w:name="ProductID" w:val="la Corbeille."/>
        </w:smartTagPr>
        <w:r w:rsidR="00A262DF">
          <w:t xml:space="preserve">la </w:t>
        </w:r>
        <w:r w:rsidR="00974532" w:rsidRPr="0033446B">
          <w:rPr>
            <w:b/>
          </w:rPr>
          <w:t>C</w:t>
        </w:r>
        <w:r w:rsidRPr="0033446B">
          <w:rPr>
            <w:b/>
          </w:rPr>
          <w:t>orbeille</w:t>
        </w:r>
        <w:r w:rsidRPr="0033446B">
          <w:t>.</w:t>
        </w:r>
      </w:smartTag>
    </w:p>
    <w:p w:rsidR="00022BCC" w:rsidRPr="0033446B" w:rsidRDefault="00022BCC" w:rsidP="00D720EE"/>
    <w:p w:rsidR="00C95BF5" w:rsidRPr="0033446B" w:rsidRDefault="00C95BF5" w:rsidP="00D720EE">
      <w:pPr>
        <w:pStyle w:val="Titre1"/>
        <w:numPr>
          <w:ilvl w:val="0"/>
          <w:numId w:val="2"/>
        </w:numPr>
      </w:pPr>
      <w:bookmarkStart w:id="163" w:name="_Toc307835229"/>
      <w:bookmarkStart w:id="164" w:name="_Toc313968252"/>
      <w:bookmarkStart w:id="165" w:name="_Toc318125552"/>
      <w:r w:rsidRPr="0033446B">
        <w:lastRenderedPageBreak/>
        <w:t>Approbations dans Mezzoteam</w:t>
      </w:r>
      <w:bookmarkEnd w:id="163"/>
      <w:bookmarkEnd w:id="164"/>
      <w:bookmarkEnd w:id="165"/>
    </w:p>
    <w:p w:rsidR="00965C6E" w:rsidRPr="0033446B" w:rsidRDefault="00965C6E" w:rsidP="00965C6E">
      <w:pPr>
        <w:rPr>
          <w:b/>
        </w:rPr>
      </w:pPr>
      <w:r w:rsidRPr="0033446B">
        <w:rPr>
          <w:b/>
        </w:rPr>
        <w:t>Cette fonctionnalité n’est proposée que sur certains espaces de travail.</w:t>
      </w:r>
    </w:p>
    <w:p w:rsidR="00965C6E" w:rsidRPr="0033446B" w:rsidRDefault="00965C6E" w:rsidP="00D720EE"/>
    <w:p w:rsidR="00C95BF5" w:rsidRPr="0033446B" w:rsidRDefault="00965C6E" w:rsidP="00D720EE">
      <w:r w:rsidRPr="0033446B">
        <w:t>Il est possible de mettre en place d</w:t>
      </w:r>
      <w:r w:rsidR="00C95BF5" w:rsidRPr="0033446B">
        <w:t>ifférents circuits de validation pour gérer les avis sur les documents. Lors du passage d’un document en validation, Mezzoteam génère autant de tâches que d’approbateurs désignés (personnes ou groupes de personnes).</w:t>
      </w:r>
    </w:p>
    <w:p w:rsidR="00C95BF5" w:rsidRPr="0033446B" w:rsidRDefault="001717A5" w:rsidP="00D720EE">
      <w:pPr>
        <w:pStyle w:val="Titre2"/>
      </w:pPr>
      <w:bookmarkStart w:id="166" w:name="_Toc307835230"/>
      <w:bookmarkStart w:id="167" w:name="_Toc313968253"/>
      <w:bookmarkStart w:id="168" w:name="_Toc318125553"/>
      <w:r>
        <w:rPr>
          <w:noProof/>
        </w:rPr>
        <w:drawing>
          <wp:anchor distT="0" distB="0" distL="114300" distR="114300" simplePos="0" relativeHeight="251667456" behindDoc="1" locked="0" layoutInCell="1" allowOverlap="1">
            <wp:simplePos x="0" y="0"/>
            <wp:positionH relativeFrom="column">
              <wp:posOffset>4250055</wp:posOffset>
            </wp:positionH>
            <wp:positionV relativeFrom="paragraph">
              <wp:posOffset>461645</wp:posOffset>
            </wp:positionV>
            <wp:extent cx="1758950" cy="2012315"/>
            <wp:effectExtent l="19050" t="19050" r="12700" b="26035"/>
            <wp:wrapTight wrapText="bothSides">
              <wp:wrapPolygon edited="0">
                <wp:start x="-234" y="-204"/>
                <wp:lineTo x="-234" y="21675"/>
                <wp:lineTo x="21522" y="21675"/>
                <wp:lineTo x="21522" y="-204"/>
                <wp:lineTo x="-234" y="-204"/>
              </wp:wrapPolygon>
            </wp:wrapTight>
            <wp:docPr id="112" name="Image 112" descr="t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ach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8950" cy="201231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8544" behindDoc="0" locked="0" layoutInCell="1" allowOverlap="1">
                <wp:simplePos x="0" y="0"/>
                <wp:positionH relativeFrom="column">
                  <wp:posOffset>2224405</wp:posOffset>
                </wp:positionH>
                <wp:positionV relativeFrom="paragraph">
                  <wp:posOffset>-205740</wp:posOffset>
                </wp:positionV>
                <wp:extent cx="0" cy="11430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5pt,-16.2pt" to="175.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" stroked="f">
                <v:stroke endarrow="block"/>
              </v:line>
            </w:pict>
          </mc:Fallback>
        </mc:AlternateContent>
      </w:r>
      <w:r w:rsidR="00C95BF5" w:rsidRPr="0033446B">
        <w:t>Accéder à la liste des tâches à exécuter</w:t>
      </w:r>
      <w:bookmarkEnd w:id="166"/>
      <w:bookmarkEnd w:id="167"/>
      <w:bookmarkEnd w:id="168"/>
    </w:p>
    <w:p w:rsidR="00C95BF5" w:rsidRPr="0033446B" w:rsidRDefault="00C95BF5" w:rsidP="00296BD1">
      <w:pPr>
        <w:numPr>
          <w:ilvl w:val="0"/>
          <w:numId w:val="26"/>
        </w:numPr>
      </w:pPr>
      <w:r w:rsidRPr="0033446B">
        <w:t>Entrez dans l’espace de travail puis cliquez sur la rubrique « </w:t>
      </w:r>
      <w:r w:rsidRPr="0033446B">
        <w:rPr>
          <w:b/>
        </w:rPr>
        <w:t>Tâches</w:t>
      </w:r>
      <w:r w:rsidRPr="0033446B">
        <w:t> »</w:t>
      </w:r>
    </w:p>
    <w:p w:rsidR="00653F47" w:rsidRPr="0033446B" w:rsidRDefault="00C95BF5" w:rsidP="00653F47">
      <w:pPr>
        <w:numPr>
          <w:ilvl w:val="0"/>
          <w:numId w:val="26"/>
        </w:numPr>
      </w:pPr>
      <w:r w:rsidRPr="0033446B">
        <w:t xml:space="preserve">Vous entrez </w:t>
      </w:r>
      <w:r w:rsidR="00653F47" w:rsidRPr="0033446B">
        <w:t>sur la vue « </w:t>
      </w:r>
      <w:r w:rsidR="00653F47" w:rsidRPr="0033446B">
        <w:rPr>
          <w:b/>
        </w:rPr>
        <w:t>Mes tâches à faire</w:t>
      </w:r>
      <w:r w:rsidR="00653F47" w:rsidRPr="0033446B">
        <w:t> »</w:t>
      </w:r>
    </w:p>
    <w:p w:rsidR="00C95BF5" w:rsidRDefault="00C95BF5" w:rsidP="00D720EE"/>
    <w:p w:rsidR="00653F47" w:rsidRPr="0033446B" w:rsidRDefault="00653F47" w:rsidP="00D720EE"/>
    <w:p w:rsidR="00C95BF5" w:rsidRPr="0033446B" w:rsidRDefault="00C95BF5" w:rsidP="00D720EE">
      <w:r w:rsidRPr="0033446B">
        <w:t>Dans la vue « </w:t>
      </w:r>
      <w:r w:rsidRPr="0033446B">
        <w:rPr>
          <w:b/>
        </w:rPr>
        <w:t>Mes tâches à faire</w:t>
      </w:r>
      <w:r w:rsidRPr="0033446B">
        <w:t> » ap</w:t>
      </w:r>
      <w:r w:rsidR="00653F47">
        <w:t>p</w:t>
      </w:r>
      <w:r w:rsidRPr="0033446B">
        <w:t>araît la liste des tâches sur lesquelles je dois me prononcer. Elle présente</w:t>
      </w:r>
      <w:r w:rsidR="00777822" w:rsidRPr="0033446B">
        <w:t>,</w:t>
      </w:r>
      <w:r w:rsidRPr="0033446B">
        <w:t xml:space="preserve"> par défaut</w:t>
      </w:r>
      <w:r w:rsidR="00777822" w:rsidRPr="0033446B">
        <w:t>,</w:t>
      </w:r>
      <w:r w:rsidRPr="0033446B">
        <w:t xml:space="preserve"> les colonnes suivantes :</w:t>
      </w:r>
    </w:p>
    <w:p w:rsidR="00C95BF5" w:rsidRPr="0033446B" w:rsidRDefault="00777822" w:rsidP="00296BD1">
      <w:pPr>
        <w:numPr>
          <w:ilvl w:val="0"/>
          <w:numId w:val="27"/>
        </w:numPr>
      </w:pPr>
      <w:r w:rsidRPr="0033446B">
        <w:t>Nom de la tâche</w:t>
      </w:r>
    </w:p>
    <w:p w:rsidR="00C95BF5" w:rsidRPr="0033446B" w:rsidRDefault="00C95BF5" w:rsidP="00296BD1">
      <w:pPr>
        <w:numPr>
          <w:ilvl w:val="0"/>
          <w:numId w:val="27"/>
        </w:numPr>
      </w:pPr>
      <w:r w:rsidRPr="0033446B">
        <w:t>Code du document</w:t>
      </w:r>
    </w:p>
    <w:p w:rsidR="00C95BF5" w:rsidRPr="0033446B" w:rsidRDefault="00C95BF5" w:rsidP="00296BD1">
      <w:pPr>
        <w:numPr>
          <w:ilvl w:val="0"/>
          <w:numId w:val="27"/>
        </w:numPr>
      </w:pPr>
      <w:r w:rsidRPr="0033446B">
        <w:t>Titre du document</w:t>
      </w:r>
    </w:p>
    <w:p w:rsidR="00777822" w:rsidRPr="0033446B" w:rsidRDefault="00777822" w:rsidP="00296BD1">
      <w:pPr>
        <w:numPr>
          <w:ilvl w:val="0"/>
          <w:numId w:val="27"/>
        </w:numPr>
      </w:pPr>
      <w:r w:rsidRPr="0033446B">
        <w:t>Affectée à : groupe d’</w:t>
      </w:r>
      <w:r w:rsidR="00EA50E6" w:rsidRPr="0033446B">
        <w:t>utilisateurs auquel</w:t>
      </w:r>
      <w:r w:rsidRPr="0033446B">
        <w:t xml:space="preserve">’exécution de </w:t>
      </w:r>
      <w:r w:rsidR="00EA50E6" w:rsidRPr="0033446B">
        <w:t>l</w:t>
      </w:r>
      <w:r w:rsidRPr="0033446B">
        <w:t>a tâche est attribuée</w:t>
      </w:r>
    </w:p>
    <w:p w:rsidR="00C95BF5" w:rsidRPr="0033446B" w:rsidRDefault="00EA50E6" w:rsidP="00296BD1">
      <w:pPr>
        <w:numPr>
          <w:ilvl w:val="0"/>
          <w:numId w:val="27"/>
        </w:numPr>
      </w:pPr>
      <w:r w:rsidRPr="0033446B">
        <w:t>Retard : u</w:t>
      </w:r>
      <w:r w:rsidR="00C95BF5" w:rsidRPr="0033446B">
        <w:t xml:space="preserve">n retard négatif signifie que l’échéance est à venir. </w:t>
      </w:r>
      <w:r w:rsidR="00777822" w:rsidRPr="0033446B">
        <w:t>Toute tâche dont l’échéance est dépassée</w:t>
      </w:r>
      <w:r w:rsidR="00C95BF5" w:rsidRPr="0033446B">
        <w:t xml:space="preserve"> </w:t>
      </w:r>
      <w:r w:rsidR="00777822" w:rsidRPr="0033446B">
        <w:t>(</w:t>
      </w:r>
      <w:r w:rsidR="00C95BF5" w:rsidRPr="0033446B">
        <w:t>retard positif</w:t>
      </w:r>
      <w:r w:rsidR="00777822" w:rsidRPr="0033446B">
        <w:t>)</w:t>
      </w:r>
      <w:r w:rsidR="00C95BF5" w:rsidRPr="0033446B">
        <w:t xml:space="preserve"> apparaît en rouge</w:t>
      </w:r>
      <w:r w:rsidR="00777822" w:rsidRPr="0033446B">
        <w:t>.</w:t>
      </w:r>
    </w:p>
    <w:p w:rsidR="00C95BF5" w:rsidRPr="0033446B" w:rsidRDefault="001717A5" w:rsidP="00296BD1">
      <w:pPr>
        <w:numPr>
          <w:ilvl w:val="0"/>
          <w:numId w:val="27"/>
        </w:numPr>
      </w:pPr>
      <w:r>
        <w:rPr>
          <w:noProof/>
        </w:rPr>
        <w:drawing>
          <wp:anchor distT="0" distB="0" distL="114300" distR="114300" simplePos="0" relativeHeight="251668480" behindDoc="1" locked="0" layoutInCell="1" allowOverlap="1">
            <wp:simplePos x="0" y="0"/>
            <wp:positionH relativeFrom="column">
              <wp:posOffset>141605</wp:posOffset>
            </wp:positionH>
            <wp:positionV relativeFrom="paragraph">
              <wp:posOffset>280035</wp:posOffset>
            </wp:positionV>
            <wp:extent cx="5753100" cy="1504950"/>
            <wp:effectExtent l="19050" t="19050" r="19050" b="19050"/>
            <wp:wrapTight wrapText="bothSides">
              <wp:wrapPolygon edited="0">
                <wp:start x="-72" y="-273"/>
                <wp:lineTo x="-72" y="21600"/>
                <wp:lineTo x="21600" y="21600"/>
                <wp:lineTo x="21600" y="-273"/>
                <wp:lineTo x="-72" y="-273"/>
              </wp:wrapPolygon>
            </wp:wrapTight>
            <wp:docPr id="113" name="Image 113" descr="taches a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aches afai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150495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777822" w:rsidRPr="0033446B">
        <w:t>Affectée le : date de génération de la tâche</w:t>
      </w:r>
    </w:p>
    <w:p w:rsidR="00C95BF5" w:rsidRPr="0033446B" w:rsidRDefault="00C95BF5" w:rsidP="00D720EE">
      <w:r w:rsidRPr="0033446B">
        <w:t>D’autres vues vous sont proposées :</w:t>
      </w:r>
    </w:p>
    <w:p w:rsidR="00C95BF5" w:rsidRPr="0033446B" w:rsidRDefault="00403700" w:rsidP="00D720EE">
      <w:r w:rsidRPr="0033446B">
        <w:t>« </w:t>
      </w:r>
      <w:r w:rsidR="00C95BF5" w:rsidRPr="0033446B">
        <w:rPr>
          <w:b/>
        </w:rPr>
        <w:t>Mes tâches</w:t>
      </w:r>
      <w:r w:rsidRPr="0033446B">
        <w:t> »</w:t>
      </w:r>
      <w:r w:rsidR="001228FA" w:rsidRPr="0033446B">
        <w:t> : t</w:t>
      </w:r>
      <w:r w:rsidR="00C95BF5" w:rsidRPr="0033446B">
        <w:t>outes les tâches qui m’ont été affectées</w:t>
      </w:r>
    </w:p>
    <w:p w:rsidR="00C95BF5" w:rsidRPr="0033446B" w:rsidRDefault="00403700" w:rsidP="00D720EE">
      <w:r w:rsidRPr="0033446B">
        <w:t>« </w:t>
      </w:r>
      <w:r w:rsidR="00C95BF5" w:rsidRPr="0033446B">
        <w:rPr>
          <w:b/>
        </w:rPr>
        <w:t>Toutes les tâches à faire</w:t>
      </w:r>
      <w:r w:rsidRPr="0033446B">
        <w:t> »</w:t>
      </w:r>
      <w:r w:rsidR="001228FA" w:rsidRPr="0033446B">
        <w:t> : l</w:t>
      </w:r>
      <w:r w:rsidR="00C95BF5" w:rsidRPr="0033446B">
        <w:t>es tâches de tous les approbateurs qui sont à exécuter dans l’espace de travail</w:t>
      </w:r>
    </w:p>
    <w:p w:rsidR="00C95BF5" w:rsidRPr="0033446B" w:rsidRDefault="00403700" w:rsidP="00D720EE">
      <w:r w:rsidRPr="0033446B">
        <w:t>« </w:t>
      </w:r>
      <w:r w:rsidR="00C95BF5" w:rsidRPr="0033446B">
        <w:rPr>
          <w:b/>
        </w:rPr>
        <w:t>Toutes les tâches</w:t>
      </w:r>
      <w:r w:rsidRPr="0033446B">
        <w:t> »</w:t>
      </w:r>
      <w:r w:rsidR="001228FA" w:rsidRPr="0033446B">
        <w:t> : t</w:t>
      </w:r>
      <w:r w:rsidR="00C95BF5" w:rsidRPr="0033446B">
        <w:t>outes les tâches de tous les approbateurs</w:t>
      </w:r>
    </w:p>
    <w:p w:rsidR="00C95BF5" w:rsidRPr="0033446B" w:rsidRDefault="00C95BF5" w:rsidP="00D720EE">
      <w:pPr>
        <w:pStyle w:val="Titre2"/>
      </w:pPr>
      <w:bookmarkStart w:id="169" w:name="_Toc307835232"/>
      <w:bookmarkStart w:id="170" w:name="_Toc313968254"/>
      <w:bookmarkStart w:id="171" w:name="_Toc318125554"/>
      <w:r w:rsidRPr="0033446B">
        <w:t>Description d’une tâche</w:t>
      </w:r>
      <w:bookmarkEnd w:id="169"/>
      <w:bookmarkEnd w:id="170"/>
      <w:bookmarkEnd w:id="171"/>
    </w:p>
    <w:p w:rsidR="00C95BF5" w:rsidRPr="0033446B" w:rsidRDefault="00C95BF5" w:rsidP="00D720EE">
      <w:r w:rsidRPr="0033446B">
        <w:t xml:space="preserve">Cliquez </w:t>
      </w:r>
      <w:r w:rsidR="004413E5" w:rsidRPr="0033446B">
        <w:t>sur la tâche pour l’</w:t>
      </w:r>
      <w:r w:rsidRPr="0033446B">
        <w:t>ouvrir. La fiche de tâche contient plusieurs onglets :</w:t>
      </w:r>
    </w:p>
    <w:p w:rsidR="00C95BF5" w:rsidRPr="0033446B" w:rsidRDefault="00C95BF5" w:rsidP="007B30B9">
      <w:pPr>
        <w:numPr>
          <w:ilvl w:val="0"/>
          <w:numId w:val="28"/>
        </w:numPr>
      </w:pPr>
      <w:r w:rsidRPr="0033446B">
        <w:rPr>
          <w:b/>
        </w:rPr>
        <w:t>Général</w:t>
      </w:r>
      <w:r w:rsidR="004413E5" w:rsidRPr="0033446B">
        <w:t> : affichage de</w:t>
      </w:r>
      <w:r w:rsidRPr="0033446B">
        <w:t>s informations sur la tâche</w:t>
      </w:r>
      <w:r w:rsidR="004413E5" w:rsidRPr="0033446B">
        <w:t>, sur le document concerné, du résultat de la validation et de la section « </w:t>
      </w:r>
      <w:r w:rsidR="004413E5" w:rsidRPr="0033446B">
        <w:rPr>
          <w:b/>
        </w:rPr>
        <w:t>Fichiers</w:t>
      </w:r>
      <w:r w:rsidR="004413E5" w:rsidRPr="0033446B">
        <w:t> »</w:t>
      </w:r>
    </w:p>
    <w:p w:rsidR="00C95BF5" w:rsidRPr="0033446B" w:rsidRDefault="00C95BF5" w:rsidP="007B30B9">
      <w:pPr>
        <w:numPr>
          <w:ilvl w:val="0"/>
          <w:numId w:val="28"/>
        </w:numPr>
      </w:pPr>
      <w:r w:rsidRPr="0033446B">
        <w:rPr>
          <w:b/>
        </w:rPr>
        <w:t>Tâches</w:t>
      </w:r>
      <w:r w:rsidR="004413E5" w:rsidRPr="0033446B">
        <w:t> : a</w:t>
      </w:r>
      <w:r w:rsidRPr="0033446B">
        <w:t>ffichage des tâches affectées en parallèle sur le document</w:t>
      </w:r>
      <w:r w:rsidR="00127F84" w:rsidRPr="0033446B">
        <w:t>, et des tâches déjà effectuées</w:t>
      </w:r>
    </w:p>
    <w:p w:rsidR="00C95BF5" w:rsidRPr="0033446B" w:rsidRDefault="00C95BF5" w:rsidP="007B30B9">
      <w:pPr>
        <w:numPr>
          <w:ilvl w:val="0"/>
          <w:numId w:val="28"/>
        </w:numPr>
      </w:pPr>
      <w:r w:rsidRPr="0033446B">
        <w:rPr>
          <w:b/>
        </w:rPr>
        <w:t>Lecteurs</w:t>
      </w:r>
      <w:r w:rsidRPr="0033446B">
        <w:t> : Affichage de la liste des utilisateurs ou des groupes ayant un droit de lecture sur la tâche</w:t>
      </w:r>
    </w:p>
    <w:p w:rsidR="00C95BF5" w:rsidRPr="0033446B" w:rsidRDefault="00C95BF5" w:rsidP="00D720EE">
      <w:bookmarkStart w:id="172" w:name="_Toc307835233"/>
    </w:p>
    <w:p w:rsidR="00C3774A" w:rsidRPr="0033446B" w:rsidRDefault="00C3774A" w:rsidP="00C3774A">
      <w:pPr>
        <w:pStyle w:val="Titre2"/>
      </w:pPr>
      <w:bookmarkStart w:id="173" w:name="_Toc313968256"/>
      <w:bookmarkStart w:id="174" w:name="_Toc318125555"/>
      <w:bookmarkStart w:id="175" w:name="_Toc313968255"/>
      <w:r w:rsidRPr="0033446B">
        <w:lastRenderedPageBreak/>
        <w:t>Modifier un fichier de commentaire</w:t>
      </w:r>
      <w:bookmarkEnd w:id="173"/>
      <w:bookmarkEnd w:id="174"/>
    </w:p>
    <w:p w:rsidR="00C3774A" w:rsidRPr="0033446B" w:rsidRDefault="00C3774A" w:rsidP="00123632">
      <w:pPr>
        <w:spacing w:after="200"/>
        <w:rPr>
          <w:b/>
        </w:rPr>
      </w:pPr>
      <w:r w:rsidRPr="0033446B">
        <w:rPr>
          <w:b/>
        </w:rPr>
        <w:t>Cette fonctionnalité n’est proposée que sur certains espaces de travail.</w:t>
      </w:r>
    </w:p>
    <w:p w:rsidR="00C3774A" w:rsidRPr="0033446B" w:rsidRDefault="00C3774A" w:rsidP="00C3774A">
      <w:r w:rsidRPr="0033446B">
        <w:t>Si un fichier modèle est rattaché à la fiche de tâche dans la section « </w:t>
      </w:r>
      <w:r w:rsidRPr="0033446B">
        <w:rPr>
          <w:b/>
        </w:rPr>
        <w:t>Fichiers</w:t>
      </w:r>
      <w:r w:rsidRPr="0033446B">
        <w:t> », modifiez et sauvegardez ce fichier (voir paragraphe « </w:t>
      </w:r>
      <w:r w:rsidRPr="0033446B">
        <w:rPr>
          <w:i/>
        </w:rPr>
        <w:t>Modifier un fichier (mode verrouillage et déverrouillage)</w:t>
      </w:r>
      <w:r w:rsidRPr="0033446B">
        <w:t> »)</w:t>
      </w:r>
      <w:r>
        <w:t>, puis exécutez la tâche</w:t>
      </w:r>
      <w:r w:rsidRPr="0033446B">
        <w:t>.</w:t>
      </w:r>
    </w:p>
    <w:p w:rsidR="00C95BF5" w:rsidRPr="0033446B" w:rsidRDefault="00C95BF5" w:rsidP="00D720EE">
      <w:pPr>
        <w:pStyle w:val="Titre2"/>
      </w:pPr>
      <w:bookmarkStart w:id="176" w:name="_Toc318125556"/>
      <w:r w:rsidRPr="0033446B">
        <w:t>Exécuter une tâche</w:t>
      </w:r>
      <w:bookmarkEnd w:id="172"/>
      <w:bookmarkEnd w:id="175"/>
      <w:bookmarkEnd w:id="176"/>
    </w:p>
    <w:p w:rsidR="00C95BF5" w:rsidRPr="0033446B" w:rsidRDefault="00C95BF5" w:rsidP="00D720EE">
      <w:r w:rsidRPr="0033446B">
        <w:t xml:space="preserve">Pour exécuter une tâche, </w:t>
      </w:r>
      <w:r w:rsidR="003D692A" w:rsidRPr="0033446B">
        <w:t>ouvrez-la</w:t>
      </w:r>
      <w:r w:rsidR="00FC7B24" w:rsidRPr="0033446B">
        <w:t>,</w:t>
      </w:r>
      <w:r w:rsidR="003D692A" w:rsidRPr="0033446B">
        <w:t xml:space="preserve"> </w:t>
      </w:r>
      <w:r w:rsidR="00FC7B24" w:rsidRPr="0033446B">
        <w:t>puis procédez</w:t>
      </w:r>
      <w:r w:rsidRPr="0033446B">
        <w:t xml:space="preserve"> de la manière suivante :</w:t>
      </w:r>
    </w:p>
    <w:p w:rsidR="00FC7B24" w:rsidRPr="0033446B" w:rsidRDefault="001717A5" w:rsidP="001F1A67">
      <w:pPr>
        <w:numPr>
          <w:ilvl w:val="0"/>
          <w:numId w:val="29"/>
        </w:numPr>
      </w:pPr>
      <w:r>
        <w:rPr>
          <w:noProof/>
        </w:rPr>
        <w:drawing>
          <wp:anchor distT="0" distB="0" distL="114300" distR="114300" simplePos="0" relativeHeight="251692032" behindDoc="1" locked="0" layoutInCell="1" allowOverlap="1">
            <wp:simplePos x="0" y="0"/>
            <wp:positionH relativeFrom="column">
              <wp:posOffset>3037205</wp:posOffset>
            </wp:positionH>
            <wp:positionV relativeFrom="paragraph">
              <wp:posOffset>394970</wp:posOffset>
            </wp:positionV>
            <wp:extent cx="2857500" cy="2412365"/>
            <wp:effectExtent l="19050" t="19050" r="19050" b="26035"/>
            <wp:wrapTight wrapText="bothSides">
              <wp:wrapPolygon edited="0">
                <wp:start x="-144" y="-171"/>
                <wp:lineTo x="-144" y="21663"/>
                <wp:lineTo x="21600" y="21663"/>
                <wp:lineTo x="21600" y="-171"/>
                <wp:lineTo x="-144" y="-171"/>
              </wp:wrapPolygon>
            </wp:wrapTight>
            <wp:docPr id="156" name="Image 156" descr="tache exec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ache execut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41236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FC7B24" w:rsidRPr="0033446B">
        <w:t>Fichiers : Il est possible de joindre à son avis un ou plusieurs fichier(s) de commentaire en le</w:t>
      </w:r>
      <w:r w:rsidR="00117409" w:rsidRPr="0033446B">
        <w:t>(s)</w:t>
      </w:r>
      <w:r w:rsidR="00FC7B24" w:rsidRPr="0033446B">
        <w:t xml:space="preserve"> déposant dans la section « </w:t>
      </w:r>
      <w:r w:rsidR="00FC7B24" w:rsidRPr="0033446B">
        <w:rPr>
          <w:b/>
        </w:rPr>
        <w:t>Fichiers</w:t>
      </w:r>
      <w:r w:rsidR="00FC7B24" w:rsidRPr="0033446B">
        <w:t xml:space="preserve"> », </w:t>
      </w:r>
      <w:r w:rsidR="00FC7B24" w:rsidRPr="00653F47">
        <w:t>avant</w:t>
      </w:r>
      <w:r w:rsidR="00FC7B24" w:rsidRPr="0033446B">
        <w:t xml:space="preserve"> d’exécuter la validation</w:t>
      </w:r>
      <w:r w:rsidR="00117409" w:rsidRPr="0033446B">
        <w:t xml:space="preserve"> (voir paragraphe « </w:t>
      </w:r>
      <w:r w:rsidR="00117409" w:rsidRPr="0033446B">
        <w:rPr>
          <w:i/>
        </w:rPr>
        <w:t>Déposer un fichier</w:t>
      </w:r>
      <w:r w:rsidR="00117409" w:rsidRPr="0033446B">
        <w:t> »)</w:t>
      </w:r>
    </w:p>
    <w:p w:rsidR="00C3774A" w:rsidRPr="0033446B" w:rsidRDefault="00C3774A" w:rsidP="00C3774A"/>
    <w:p w:rsidR="00FC7B24" w:rsidRPr="0033446B" w:rsidRDefault="00FC7B24" w:rsidP="001F1A67">
      <w:pPr>
        <w:numPr>
          <w:ilvl w:val="0"/>
          <w:numId w:val="29"/>
        </w:numPr>
      </w:pPr>
      <w:r w:rsidRPr="0033446B">
        <w:t>Cliquez sur « </w:t>
      </w:r>
      <w:r w:rsidRPr="0033446B">
        <w:rPr>
          <w:b/>
        </w:rPr>
        <w:t>Exécuter</w:t>
      </w:r>
      <w:r w:rsidRPr="0033446B">
        <w:t> »</w:t>
      </w:r>
    </w:p>
    <w:p w:rsidR="00C95BF5" w:rsidRDefault="00C95BF5" w:rsidP="001F1A67">
      <w:pPr>
        <w:numPr>
          <w:ilvl w:val="0"/>
          <w:numId w:val="29"/>
        </w:numPr>
      </w:pPr>
      <w:r w:rsidRPr="0033446B">
        <w:t>Renseignez les différents champs</w:t>
      </w:r>
      <w:r w:rsidR="00FC7B24" w:rsidRPr="0033446B">
        <w:t xml:space="preserve"> de validation</w:t>
      </w:r>
      <w:r w:rsidRPr="0033446B">
        <w:t xml:space="preserve"> de la tâche</w:t>
      </w:r>
    </w:p>
    <w:p w:rsidR="00653F47" w:rsidRPr="0033446B" w:rsidRDefault="004E196B" w:rsidP="001F1A67">
      <w:pPr>
        <w:numPr>
          <w:ilvl w:val="0"/>
          <w:numId w:val="29"/>
        </w:numPr>
      </w:pPr>
      <w:r>
        <w:t>Il est toujours possible de joindre</w:t>
      </w:r>
      <w:r w:rsidR="00653F47">
        <w:t xml:space="preserve"> un</w:t>
      </w:r>
      <w:r>
        <w:t>/des</w:t>
      </w:r>
      <w:r w:rsidR="00653F47">
        <w:t xml:space="preserve"> fichier</w:t>
      </w:r>
      <w:r>
        <w:t>(s)</w:t>
      </w:r>
      <w:r w:rsidR="00653F47">
        <w:t xml:space="preserve"> e</w:t>
      </w:r>
      <w:r w:rsidR="00683988">
        <w:t>n cochant la case d’option</w:t>
      </w:r>
    </w:p>
    <w:p w:rsidR="00C95BF5" w:rsidRDefault="00C95BF5" w:rsidP="001F1A67">
      <w:pPr>
        <w:numPr>
          <w:ilvl w:val="0"/>
          <w:numId w:val="29"/>
        </w:numPr>
      </w:pPr>
      <w:r w:rsidRPr="0033446B">
        <w:t>Cliquez sur « </w:t>
      </w:r>
      <w:r w:rsidR="00AD638C">
        <w:rPr>
          <w:b/>
        </w:rPr>
        <w:t>OK</w:t>
      </w:r>
      <w:r w:rsidRPr="0033446B">
        <w:t> »</w:t>
      </w:r>
    </w:p>
    <w:p w:rsidR="00683988" w:rsidRDefault="00A26528" w:rsidP="001F1A67">
      <w:pPr>
        <w:numPr>
          <w:ilvl w:val="0"/>
          <w:numId w:val="29"/>
        </w:numPr>
      </w:pPr>
      <w:r>
        <w:t xml:space="preserve">Si </w:t>
      </w:r>
      <w:r w:rsidR="00683988">
        <w:t>l’option de dépôt de</w:t>
      </w:r>
      <w:r>
        <w:t xml:space="preserve"> fichier</w:t>
      </w:r>
      <w:r w:rsidR="00683988">
        <w:t>s est cochée</w:t>
      </w:r>
      <w:r>
        <w:t>, la fe</w:t>
      </w:r>
      <w:r w:rsidR="00683988">
        <w:t>nêtre de dépôt s’ouvre ensuite.</w:t>
      </w:r>
    </w:p>
    <w:p w:rsidR="00A26528" w:rsidRPr="0033446B" w:rsidRDefault="001717A5" w:rsidP="00683988">
      <w:pPr>
        <w:ind w:left="360" w:firstLine="349"/>
      </w:pPr>
      <w:r>
        <w:rPr>
          <w:noProof/>
        </w:rPr>
        <mc:AlternateContent>
          <mc:Choice Requires="wps">
            <w:drawing>
              <wp:anchor distT="0" distB="0" distL="114300" distR="114300" simplePos="0" relativeHeight="251688960" behindDoc="0" locked="0" layoutInCell="1" allowOverlap="1">
                <wp:simplePos x="0" y="0"/>
                <wp:positionH relativeFrom="column">
                  <wp:posOffset>2970530</wp:posOffset>
                </wp:positionH>
                <wp:positionV relativeFrom="paragraph">
                  <wp:posOffset>158115</wp:posOffset>
                </wp:positionV>
                <wp:extent cx="466725" cy="307975"/>
                <wp:effectExtent l="0" t="0" r="0" b="0"/>
                <wp:wrapNone/>
                <wp:docPr id="18"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07975"/>
                        </a:xfrm>
                        <a:prstGeom prst="ellipse">
                          <a:avLst/>
                        </a:prstGeom>
                        <a:noFill/>
                        <a:ln w="19050">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margin-left:233.9pt;margin-top:12.45pt;width:36.75pt;height:2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" filled="f" strokecolor="#9c0" strokeweight="1.5pt"/>
            </w:pict>
          </mc:Fallback>
        </mc:AlternateContent>
      </w:r>
      <w:r w:rsidR="00A26528">
        <w:t xml:space="preserve">La tâche est définitivement exécutée </w:t>
      </w:r>
      <w:r w:rsidR="00683988">
        <w:t xml:space="preserve">après </w:t>
      </w:r>
      <w:r w:rsidR="00683988">
        <w:tab/>
        <w:t>fermeture de</w:t>
      </w:r>
      <w:r w:rsidR="00A26528">
        <w:t xml:space="preserve"> la fenêtre de dépôt</w:t>
      </w:r>
    </w:p>
    <w:p w:rsidR="004E4944" w:rsidRPr="0033446B" w:rsidRDefault="004E4944" w:rsidP="00D720EE"/>
    <w:p w:rsidR="008E1AEE" w:rsidRPr="0033446B" w:rsidRDefault="008E1AEE" w:rsidP="008E1AEE">
      <w:pPr>
        <w:pStyle w:val="Titre2"/>
      </w:pPr>
      <w:bookmarkStart w:id="177" w:name="_Toc318125557"/>
      <w:bookmarkStart w:id="178" w:name="_Toc307835234"/>
      <w:bookmarkStart w:id="179" w:name="_Toc313968257"/>
      <w:r w:rsidRPr="0033446B">
        <w:t>Tâche à la demande</w:t>
      </w:r>
      <w:bookmarkEnd w:id="177"/>
    </w:p>
    <w:p w:rsidR="00853B40" w:rsidRPr="0033446B" w:rsidRDefault="001717A5" w:rsidP="00853B40">
      <w:pPr>
        <w:rPr>
          <w:b/>
        </w:rPr>
      </w:pPr>
      <w:r>
        <w:rPr>
          <w:noProof/>
        </w:rPr>
        <w:drawing>
          <wp:anchor distT="0" distB="0" distL="114300" distR="114300" simplePos="0" relativeHeight="251670528" behindDoc="1" locked="0" layoutInCell="1" allowOverlap="1">
            <wp:simplePos x="0" y="0"/>
            <wp:positionH relativeFrom="column">
              <wp:posOffset>4018280</wp:posOffset>
            </wp:positionH>
            <wp:positionV relativeFrom="paragraph">
              <wp:posOffset>152400</wp:posOffset>
            </wp:positionV>
            <wp:extent cx="1876425" cy="1228725"/>
            <wp:effectExtent l="19050" t="19050" r="28575" b="28575"/>
            <wp:wrapTight wrapText="bothSides">
              <wp:wrapPolygon edited="0">
                <wp:start x="-219" y="-335"/>
                <wp:lineTo x="-219" y="21767"/>
                <wp:lineTo x="21710" y="21767"/>
                <wp:lineTo x="21710" y="-335"/>
                <wp:lineTo x="-219" y="-335"/>
              </wp:wrapPolygon>
            </wp:wrapTight>
            <wp:docPr id="121" name="Image 121" descr="de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man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122872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853B40" w:rsidRPr="0033446B">
        <w:rPr>
          <w:b/>
        </w:rPr>
        <w:t>Cette fonctionnalité n’est proposée que sur certains espaces de travail.</w:t>
      </w:r>
    </w:p>
    <w:p w:rsidR="00853B40" w:rsidRPr="0033446B" w:rsidRDefault="00853B40" w:rsidP="00853B40"/>
    <w:p w:rsidR="00C82427" w:rsidRPr="0033446B" w:rsidRDefault="00C82427" w:rsidP="00853B40">
      <w:r w:rsidRPr="0033446B">
        <w:t>Un</w:t>
      </w:r>
      <w:r w:rsidR="00853B40" w:rsidRPr="0033446B">
        <w:t xml:space="preserve"> circuit</w:t>
      </w:r>
      <w:r w:rsidRPr="0033446B">
        <w:t xml:space="preserve"> peut</w:t>
      </w:r>
      <w:r w:rsidR="00853B40" w:rsidRPr="0033446B">
        <w:t xml:space="preserve"> permet</w:t>
      </w:r>
      <w:r w:rsidRPr="0033446B">
        <w:t>tre</w:t>
      </w:r>
      <w:r w:rsidR="00853B40" w:rsidRPr="0033446B">
        <w:t xml:space="preserve"> à cer</w:t>
      </w:r>
      <w:r w:rsidRPr="0033446B">
        <w:t>tains utilisateurs de générer eux-</w:t>
      </w:r>
      <w:r w:rsidR="00853B40" w:rsidRPr="0033446B">
        <w:t>même</w:t>
      </w:r>
      <w:r w:rsidRPr="0033446B">
        <w:t>s une nouvelle tâche de validation.</w:t>
      </w:r>
    </w:p>
    <w:p w:rsidR="00853B40" w:rsidRPr="0033446B" w:rsidRDefault="00C82427" w:rsidP="00853B40">
      <w:r w:rsidRPr="0033446B">
        <w:t>Cette fonction est disponible</w:t>
      </w:r>
      <w:r w:rsidR="00D8010C" w:rsidRPr="0033446B">
        <w:t xml:space="preserve"> si</w:t>
      </w:r>
      <w:r w:rsidR="00853B40" w:rsidRPr="0033446B">
        <w:t xml:space="preserve"> l'action </w:t>
      </w:r>
      <w:r w:rsidRPr="0033446B">
        <w:t>« </w:t>
      </w:r>
      <w:r w:rsidRPr="0033446B">
        <w:rPr>
          <w:b/>
        </w:rPr>
        <w:t>Nouveau</w:t>
      </w:r>
      <w:r w:rsidRPr="0033446B">
        <w:t> » apparaît dans l’onglet « </w:t>
      </w:r>
      <w:r w:rsidRPr="0033446B">
        <w:rPr>
          <w:b/>
        </w:rPr>
        <w:t>Tâches</w:t>
      </w:r>
      <w:r w:rsidRPr="0033446B">
        <w:t> » du document.</w:t>
      </w:r>
      <w:r w:rsidR="00853B40" w:rsidRPr="0033446B">
        <w:t xml:space="preserve"> </w:t>
      </w:r>
    </w:p>
    <w:p w:rsidR="008514BD" w:rsidRPr="0033446B" w:rsidRDefault="008514BD" w:rsidP="00853B40">
      <w:r w:rsidRPr="0033446B">
        <w:t>Une fois crée, la nouvelle tâche fonctionne comme les autres.</w:t>
      </w:r>
    </w:p>
    <w:p w:rsidR="00853B40" w:rsidRPr="0033446B" w:rsidRDefault="00853B40" w:rsidP="00853B40"/>
    <w:p w:rsidR="00853B40" w:rsidRPr="0033446B" w:rsidRDefault="00566563" w:rsidP="0029176B">
      <w:pPr>
        <w:numPr>
          <w:ilvl w:val="0"/>
          <w:numId w:val="30"/>
        </w:numPr>
      </w:pPr>
      <w:r w:rsidRPr="0033446B">
        <w:t>Déroulez le menu « </w:t>
      </w:r>
      <w:r w:rsidRPr="0033446B">
        <w:rPr>
          <w:b/>
        </w:rPr>
        <w:t>Nouveau</w:t>
      </w:r>
      <w:r w:rsidRPr="0033446B">
        <w:t> »</w:t>
      </w:r>
    </w:p>
    <w:p w:rsidR="00566563" w:rsidRPr="0033446B" w:rsidRDefault="00566563" w:rsidP="0029176B">
      <w:pPr>
        <w:numPr>
          <w:ilvl w:val="0"/>
          <w:numId w:val="30"/>
        </w:numPr>
      </w:pPr>
      <w:r w:rsidRPr="0033446B">
        <w:t>Cliquez sur le nom de la tâche à créer</w:t>
      </w:r>
    </w:p>
    <w:p w:rsidR="009D7855" w:rsidRPr="0033446B" w:rsidRDefault="009D7855" w:rsidP="0029176B">
      <w:pPr>
        <w:numPr>
          <w:ilvl w:val="0"/>
          <w:numId w:val="30"/>
        </w:numPr>
      </w:pPr>
      <w:r w:rsidRPr="0033446B">
        <w:t>Saisir une date d'échéance</w:t>
      </w:r>
    </w:p>
    <w:p w:rsidR="00853B40" w:rsidRPr="0033446B" w:rsidRDefault="00566563" w:rsidP="0029176B">
      <w:pPr>
        <w:numPr>
          <w:ilvl w:val="0"/>
          <w:numId w:val="30"/>
        </w:numPr>
      </w:pPr>
      <w:r w:rsidRPr="0033446B">
        <w:t>Dans le champ « </w:t>
      </w:r>
      <w:r w:rsidRPr="0033446B">
        <w:rPr>
          <w:b/>
        </w:rPr>
        <w:t>Affecté à</w:t>
      </w:r>
      <w:r w:rsidRPr="0033446B">
        <w:t xml:space="preserve"> », cliquez sur le bouton </w:t>
      </w:r>
      <w:r w:rsidR="001717A5">
        <w:rPr>
          <w:noProof/>
          <w:position w:val="-8"/>
        </w:rPr>
        <w:drawing>
          <wp:inline distT="0" distB="0" distL="0" distR="0">
            <wp:extent cx="180975" cy="219075"/>
            <wp:effectExtent l="0" t="0" r="9525" b="9525"/>
            <wp:docPr id="10" name="Image 10" descr="bouton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uton lis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853B40" w:rsidRPr="0033446B">
        <w:t xml:space="preserve"> </w:t>
      </w:r>
      <w:r w:rsidRPr="0033446B">
        <w:t>afin de sélectionner le(s) utilisateur(s),</w:t>
      </w:r>
      <w:r w:rsidR="00853B40" w:rsidRPr="0033446B">
        <w:t xml:space="preserve"> groupe</w:t>
      </w:r>
      <w:r w:rsidRPr="0033446B">
        <w:t>(s) ou organisation(s)</w:t>
      </w:r>
      <w:r w:rsidR="009D7855" w:rsidRPr="0033446B">
        <w:t xml:space="preserve"> à qui la tâche sera attribuée</w:t>
      </w:r>
    </w:p>
    <w:p w:rsidR="009D7855" w:rsidRPr="0033446B" w:rsidRDefault="009D7855" w:rsidP="0029176B">
      <w:pPr>
        <w:numPr>
          <w:ilvl w:val="0"/>
          <w:numId w:val="30"/>
        </w:numPr>
      </w:pPr>
      <w:r w:rsidRPr="0033446B">
        <w:t>Cliquez sur « </w:t>
      </w:r>
      <w:r w:rsidR="00901486">
        <w:rPr>
          <w:b/>
        </w:rPr>
        <w:t>OK</w:t>
      </w:r>
      <w:r w:rsidRPr="0033446B">
        <w:t> »</w:t>
      </w:r>
    </w:p>
    <w:p w:rsidR="00853B40" w:rsidRPr="0033446B" w:rsidRDefault="001717A5" w:rsidP="00532B85">
      <w:pPr>
        <w:jc w:val="center"/>
      </w:pPr>
      <w:r>
        <w:rPr>
          <w:noProof/>
        </w:rPr>
        <w:drawing>
          <wp:anchor distT="0" distB="0" distL="114300" distR="114300" simplePos="0" relativeHeight="251686912" behindDoc="1" locked="0" layoutInCell="1" allowOverlap="1">
            <wp:simplePos x="0" y="0"/>
            <wp:positionH relativeFrom="column">
              <wp:posOffset>914400</wp:posOffset>
            </wp:positionH>
            <wp:positionV relativeFrom="paragraph">
              <wp:posOffset>57785</wp:posOffset>
            </wp:positionV>
            <wp:extent cx="4168775" cy="1245870"/>
            <wp:effectExtent l="19050" t="19050" r="22225" b="11430"/>
            <wp:wrapTight wrapText="bothSides">
              <wp:wrapPolygon edited="0">
                <wp:start x="-99" y="-330"/>
                <wp:lineTo x="-99" y="21468"/>
                <wp:lineTo x="21616" y="21468"/>
                <wp:lineTo x="21616" y="-330"/>
                <wp:lineTo x="-99" y="-330"/>
              </wp:wrapPolygon>
            </wp:wrapTight>
            <wp:docPr id="149" name="Image 149" descr="demande aff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mande affect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8775" cy="1245870"/>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853B40" w:rsidRPr="0033446B" w:rsidRDefault="00853B40" w:rsidP="00853B40"/>
    <w:p w:rsidR="00C95BF5" w:rsidRPr="0033446B" w:rsidRDefault="00C95BF5" w:rsidP="00D720EE">
      <w:pPr>
        <w:pStyle w:val="Titre2"/>
      </w:pPr>
      <w:bookmarkStart w:id="180" w:name="_Toc318125558"/>
      <w:r w:rsidRPr="0033446B">
        <w:lastRenderedPageBreak/>
        <w:t>Statut d’une tâche</w:t>
      </w:r>
      <w:bookmarkEnd w:id="178"/>
      <w:bookmarkEnd w:id="179"/>
      <w:bookmarkEnd w:id="180"/>
    </w:p>
    <w:p w:rsidR="00C95BF5" w:rsidRPr="0033446B" w:rsidRDefault="00C95BF5" w:rsidP="00D720EE">
      <w:r w:rsidRPr="0033446B">
        <w:t>Une tâche peut prendre plusieurs statuts différents :</w:t>
      </w:r>
    </w:p>
    <w:p w:rsidR="00C95BF5" w:rsidRDefault="0083413C" w:rsidP="009038DE">
      <w:pPr>
        <w:numPr>
          <w:ilvl w:val="0"/>
          <w:numId w:val="31"/>
        </w:numPr>
      </w:pPr>
      <w:r w:rsidRPr="0033446B">
        <w:t>« </w:t>
      </w:r>
      <w:r w:rsidR="00C95BF5" w:rsidRPr="0033446B">
        <w:rPr>
          <w:b/>
        </w:rPr>
        <w:t>En attente d’exécution</w:t>
      </w:r>
      <w:r w:rsidRPr="0033446B">
        <w:t> » : s</w:t>
      </w:r>
      <w:r w:rsidR="00C95BF5" w:rsidRPr="0033446B">
        <w:t>tatut par d</w:t>
      </w:r>
      <w:r w:rsidRPr="0033446B">
        <w:t>éfaut à la création de la tâche</w:t>
      </w:r>
    </w:p>
    <w:p w:rsidR="00692713" w:rsidRPr="0033446B" w:rsidRDefault="00692713" w:rsidP="009038DE">
      <w:pPr>
        <w:numPr>
          <w:ilvl w:val="0"/>
          <w:numId w:val="31"/>
        </w:numPr>
      </w:pPr>
      <w:r>
        <w:t>« </w:t>
      </w:r>
      <w:r w:rsidRPr="00692713">
        <w:rPr>
          <w:b/>
        </w:rPr>
        <w:t>En cours</w:t>
      </w:r>
      <w:r>
        <w:t xml:space="preserve"> » : statut </w:t>
      </w:r>
      <w:r w:rsidR="00EC28EF">
        <w:t>d’une</w:t>
      </w:r>
      <w:r>
        <w:t xml:space="preserve"> tâche exécutée dont le résultat est en cours d’enregistrement</w:t>
      </w:r>
    </w:p>
    <w:p w:rsidR="00C95BF5" w:rsidRPr="0033446B" w:rsidRDefault="0083413C" w:rsidP="009038DE">
      <w:pPr>
        <w:numPr>
          <w:ilvl w:val="0"/>
          <w:numId w:val="31"/>
        </w:numPr>
      </w:pPr>
      <w:r w:rsidRPr="0033446B">
        <w:t>« </w:t>
      </w:r>
      <w:r w:rsidR="00C95BF5" w:rsidRPr="0033446B">
        <w:rPr>
          <w:b/>
        </w:rPr>
        <w:t>Terminée</w:t>
      </w:r>
      <w:r w:rsidRPr="0033446B">
        <w:t> » : s</w:t>
      </w:r>
      <w:r w:rsidR="00C95BF5" w:rsidRPr="0033446B">
        <w:t>tatut des tâches qui ont été exécutées, c’est-à-dire quand l’approbateur s’est prononcé</w:t>
      </w:r>
    </w:p>
    <w:p w:rsidR="00C95BF5" w:rsidRPr="0033446B" w:rsidRDefault="001717A5" w:rsidP="009038DE">
      <w:pPr>
        <w:numPr>
          <w:ilvl w:val="0"/>
          <w:numId w:val="31"/>
        </w:numPr>
      </w:pPr>
      <w:r>
        <w:rPr>
          <w:noProof/>
        </w:rPr>
        <w:drawing>
          <wp:anchor distT="0" distB="0" distL="114300" distR="114300" simplePos="0" relativeHeight="251669504" behindDoc="1" locked="0" layoutInCell="1" allowOverlap="1">
            <wp:simplePos x="0" y="0"/>
            <wp:positionH relativeFrom="column">
              <wp:posOffset>3810</wp:posOffset>
            </wp:positionH>
            <wp:positionV relativeFrom="paragraph">
              <wp:posOffset>439420</wp:posOffset>
            </wp:positionV>
            <wp:extent cx="5753100" cy="847725"/>
            <wp:effectExtent l="19050" t="19050" r="19050" b="28575"/>
            <wp:wrapTight wrapText="bothSides">
              <wp:wrapPolygon edited="0">
                <wp:start x="-72" y="-485"/>
                <wp:lineTo x="-72" y="21843"/>
                <wp:lineTo x="21600" y="21843"/>
                <wp:lineTo x="21600" y="-485"/>
                <wp:lineTo x="-72" y="-485"/>
              </wp:wrapPolygon>
            </wp:wrapTight>
            <wp:docPr id="116" name="Image 116" descr="valid res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alid resulta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847725"/>
                    </a:xfrm>
                    <a:prstGeom prst="rect">
                      <a:avLst/>
                    </a:prstGeom>
                    <a:noFill/>
                    <a:ln w="635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83413C" w:rsidRPr="0033446B">
        <w:t>« </w:t>
      </w:r>
      <w:r w:rsidR="00C95BF5" w:rsidRPr="0033446B">
        <w:rPr>
          <w:b/>
        </w:rPr>
        <w:t>Annulé</w:t>
      </w:r>
      <w:r w:rsidR="0083413C" w:rsidRPr="0033446B">
        <w:t> »</w:t>
      </w:r>
      <w:r w:rsidR="003153FA" w:rsidRPr="0033446B">
        <w:t> : s</w:t>
      </w:r>
      <w:r w:rsidR="00C95BF5" w:rsidRPr="0033446B">
        <w:t xml:space="preserve">tatut </w:t>
      </w:r>
      <w:r w:rsidR="00EC28EF">
        <w:t>d’une</w:t>
      </w:r>
      <w:r w:rsidR="00C95BF5" w:rsidRPr="0033446B">
        <w:t xml:space="preserve"> tâche</w:t>
      </w:r>
      <w:r w:rsidR="00064D56" w:rsidRPr="0033446B">
        <w:t xml:space="preserve"> qui</w:t>
      </w:r>
      <w:r w:rsidR="00C95BF5" w:rsidRPr="0033446B">
        <w:t xml:space="preserve"> n’est plus d’actualité (</w:t>
      </w:r>
      <w:r w:rsidR="00C95BF5" w:rsidRPr="0033446B">
        <w:rPr>
          <w:i/>
        </w:rPr>
        <w:t>exemple :</w:t>
      </w:r>
      <w:r w:rsidR="00C95BF5" w:rsidRPr="0033446B">
        <w:t xml:space="preserve"> </w:t>
      </w:r>
      <w:r w:rsidR="00064D56" w:rsidRPr="0033446B">
        <w:t>un avis consultatif est annulé quand l’</w:t>
      </w:r>
      <w:r w:rsidR="00C95BF5" w:rsidRPr="0033446B">
        <w:t>avis déci</w:t>
      </w:r>
      <w:r w:rsidR="00064D56" w:rsidRPr="0033446B">
        <w:t>sionnel a été apporté et que</w:t>
      </w:r>
      <w:r w:rsidR="00C95BF5" w:rsidRPr="0033446B">
        <w:t xml:space="preserve"> le document </w:t>
      </w:r>
      <w:r w:rsidR="00064D56" w:rsidRPr="0033446B">
        <w:t xml:space="preserve">passe </w:t>
      </w:r>
      <w:r w:rsidR="00C95BF5" w:rsidRPr="0033446B">
        <w:t>à l’étape suivante de sa validation)</w:t>
      </w:r>
    </w:p>
    <w:p w:rsidR="00945F7E" w:rsidRPr="0033446B" w:rsidRDefault="001717A5" w:rsidP="00D720EE">
      <w:r>
        <w:rPr>
          <w:noProof/>
        </w:rPr>
        <w:drawing>
          <wp:anchor distT="0" distB="0" distL="114300" distR="114300" simplePos="0" relativeHeight="251678720" behindDoc="0" locked="0" layoutInCell="1" allowOverlap="1">
            <wp:simplePos x="0" y="0"/>
            <wp:positionH relativeFrom="column">
              <wp:posOffset>-14605</wp:posOffset>
            </wp:positionH>
            <wp:positionV relativeFrom="paragraph">
              <wp:posOffset>166370</wp:posOffset>
            </wp:positionV>
            <wp:extent cx="422910" cy="347345"/>
            <wp:effectExtent l="0" t="0" r="0" b="0"/>
            <wp:wrapSquare wrapText="bothSides"/>
            <wp:docPr id="138" name="Image 138" descr="attenti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ttention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10"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BF5" w:rsidRPr="0033446B" w:rsidRDefault="00C95BF5" w:rsidP="00D720EE">
      <w:r w:rsidRPr="0033446B">
        <w:t>Ne pas confondre le statut d'une tâche (elle est « </w:t>
      </w:r>
      <w:r w:rsidRPr="0033446B">
        <w:rPr>
          <w:b/>
        </w:rPr>
        <w:t>En attente d’exécution</w:t>
      </w:r>
      <w:r w:rsidRPr="0033446B">
        <w:t> » ou « </w:t>
      </w:r>
      <w:r w:rsidRPr="0033446B">
        <w:rPr>
          <w:b/>
        </w:rPr>
        <w:t>Terminée</w:t>
      </w:r>
      <w:r w:rsidR="00287976" w:rsidRPr="0033446B">
        <w:t> ») avec son résultat (par exemple « </w:t>
      </w:r>
      <w:r w:rsidR="00287976" w:rsidRPr="0033446B">
        <w:rPr>
          <w:b/>
        </w:rPr>
        <w:t>VAO</w:t>
      </w:r>
      <w:r w:rsidR="00287976" w:rsidRPr="0033446B">
        <w:t> » ou « </w:t>
      </w:r>
      <w:r w:rsidR="00287976" w:rsidRPr="0033446B">
        <w:rPr>
          <w:b/>
        </w:rPr>
        <w:t>VSO</w:t>
      </w:r>
      <w:r w:rsidR="00287976" w:rsidRPr="0033446B">
        <w:t> »).</w:t>
      </w:r>
    </w:p>
    <w:p w:rsidR="00287976" w:rsidRPr="0033446B" w:rsidRDefault="00287976" w:rsidP="00D720EE"/>
    <w:p w:rsidR="00287976" w:rsidRPr="0033446B" w:rsidRDefault="00287976"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Pr="0033446B" w:rsidRDefault="00C95BF5" w:rsidP="00D720EE"/>
    <w:p w:rsidR="00C95BF5" w:rsidRDefault="00C95BF5" w:rsidP="00D720EE"/>
    <w:p w:rsidR="00965B4F" w:rsidRDefault="00965B4F" w:rsidP="00D720EE"/>
    <w:p w:rsidR="00965B4F" w:rsidRDefault="00965B4F" w:rsidP="00D720EE"/>
    <w:p w:rsidR="00965B4F" w:rsidRDefault="00965B4F" w:rsidP="00D720EE"/>
    <w:p w:rsidR="00965B4F" w:rsidRDefault="00965B4F" w:rsidP="00D720EE"/>
    <w:p w:rsidR="00965B4F" w:rsidRDefault="00965B4F" w:rsidP="00D720EE"/>
    <w:p w:rsidR="00965B4F" w:rsidRPr="0033446B" w:rsidRDefault="00965B4F" w:rsidP="00D720EE"/>
    <w:p w:rsidR="00C95BF5" w:rsidRPr="0033446B" w:rsidRDefault="00C95BF5" w:rsidP="00D720EE"/>
    <w:p w:rsidR="00A526EF" w:rsidRPr="0033446B" w:rsidRDefault="00A526EF" w:rsidP="00D720EE"/>
    <w:p w:rsidR="003B2F1F" w:rsidRPr="0033446B" w:rsidRDefault="003B2F1F" w:rsidP="00D720EE"/>
    <w:p w:rsidR="00A526EF" w:rsidRPr="0033446B" w:rsidRDefault="00A526EF" w:rsidP="00D720EE"/>
    <w:p w:rsidR="00F822F9" w:rsidRPr="0033446B" w:rsidRDefault="00965B4F" w:rsidP="00D720EE">
      <w:pPr>
        <w:pStyle w:val="Contactez-nous"/>
      </w:pPr>
      <w:r>
        <w:t>Pour contacter le support</w:t>
      </w:r>
      <w:r w:rsidR="00960DF5">
        <w:t xml:space="preserve"> aux</w:t>
      </w:r>
      <w:r>
        <w:t xml:space="preserve"> utilisateurs :</w:t>
      </w:r>
      <w:r w:rsidR="00A526EF" w:rsidRPr="0033446B">
        <w:t xml:space="preserve"> </w:t>
      </w:r>
      <w:r w:rsidRPr="00965B4F">
        <w:t>support@prosys.fr</w:t>
      </w:r>
    </w:p>
    <w:p w:rsidR="004D657A" w:rsidRPr="0033446B" w:rsidRDefault="004D657A" w:rsidP="00D720EE"/>
    <w:sectPr w:rsidR="004D657A" w:rsidRPr="0033446B" w:rsidSect="00C47DE8">
      <w:headerReference w:type="even" r:id="rId60"/>
      <w:headerReference w:type="default" r:id="rId61"/>
      <w:footerReference w:type="default" r:id="rId62"/>
      <w:footerReference w:type="first" r:id="rId63"/>
      <w:pgSz w:w="11906" w:h="16838" w:code="9"/>
      <w:pgMar w:top="1418" w:right="1418" w:bottom="1134"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964" w:rsidRDefault="009B3964" w:rsidP="00D720EE">
      <w:r>
        <w:separator/>
      </w:r>
    </w:p>
    <w:p w:rsidR="009B3964" w:rsidRDefault="009B3964" w:rsidP="00D720EE"/>
    <w:p w:rsidR="009B3964" w:rsidRDefault="009B3964" w:rsidP="00D720EE"/>
    <w:p w:rsidR="009B3964" w:rsidRDefault="009B3964" w:rsidP="00D720EE"/>
    <w:p w:rsidR="009B3964" w:rsidRDefault="009B3964" w:rsidP="00D720EE"/>
    <w:p w:rsidR="009B3964" w:rsidRDefault="009B3964" w:rsidP="00DA4135"/>
    <w:p w:rsidR="009B3964" w:rsidRDefault="009B3964" w:rsidP="00D354D2"/>
    <w:p w:rsidR="009B3964" w:rsidRDefault="009B3964"/>
  </w:endnote>
  <w:endnote w:type="continuationSeparator" w:id="0">
    <w:p w:rsidR="009B3964" w:rsidRDefault="009B3964" w:rsidP="00D720EE">
      <w:r>
        <w:continuationSeparator/>
      </w:r>
    </w:p>
    <w:p w:rsidR="009B3964" w:rsidRDefault="009B3964" w:rsidP="00D720EE"/>
    <w:p w:rsidR="009B3964" w:rsidRDefault="009B3964" w:rsidP="00D720EE"/>
    <w:p w:rsidR="009B3964" w:rsidRDefault="009B3964" w:rsidP="00D720EE"/>
    <w:p w:rsidR="009B3964" w:rsidRDefault="009B3964" w:rsidP="00D720EE"/>
    <w:p w:rsidR="009B3964" w:rsidRDefault="009B3964" w:rsidP="00DA4135"/>
    <w:p w:rsidR="009B3964" w:rsidRDefault="009B3964" w:rsidP="00D354D2"/>
    <w:p w:rsidR="009B3964" w:rsidRDefault="009B39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0092D7"/>
      </w:tblBorders>
      <w:tblLook w:val="01E0" w:firstRow="1" w:lastRow="1" w:firstColumn="1" w:lastColumn="1" w:noHBand="0" w:noVBand="0"/>
    </w:tblPr>
    <w:tblGrid>
      <w:gridCol w:w="8170"/>
      <w:gridCol w:w="1116"/>
    </w:tblGrid>
    <w:tr w:rsidR="0032627F" w:rsidTr="0032627F">
      <w:trPr>
        <w:cantSplit/>
        <w:trHeight w:val="429"/>
      </w:trPr>
      <w:tc>
        <w:tcPr>
          <w:tcW w:w="8170" w:type="dxa"/>
          <w:tcBorders>
            <w:top w:val="single" w:sz="8" w:space="0" w:color="0092D7"/>
            <w:left w:val="nil"/>
            <w:bottom w:val="nil"/>
            <w:right w:val="nil"/>
          </w:tcBorders>
          <w:vAlign w:val="center"/>
          <w:hideMark/>
        </w:tcPr>
        <w:sdt>
          <w:sdtPr>
            <w:alias w:val="Titre "/>
            <w:tag w:val=""/>
            <w:id w:val="1369408740"/>
            <w:placeholder>
              <w:docPart w:val="4B8F4D85622C43A6847AC2DF69A69E87"/>
            </w:placeholder>
            <w:dataBinding w:prefixMappings="xmlns:ns0='http://purl.org/dc/elements/1.1/' xmlns:ns1='http://schemas.openxmlformats.org/package/2006/metadata/core-properties' " w:xpath="/ns1:coreProperties[1]/ns0:title[1]" w:storeItemID="{6C3C8BC8-F283-45AE-878A-BAB7291924A1}"/>
            <w:text/>
          </w:sdtPr>
          <w:sdtEndPr/>
          <w:sdtContent>
            <w:p w:rsidR="0032627F" w:rsidRDefault="0032627F" w:rsidP="00C85184">
              <w:pPr>
                <w:pStyle w:val="Pieddepage-Titre"/>
                <w:framePr w:wrap="around"/>
              </w:pPr>
              <w:r>
                <w:t>Guide utilisateur Mezzoteam 3.2</w:t>
              </w:r>
              <w:r w:rsidR="009D5BDA">
                <w:t xml:space="preserve"> – 13/12/2012</w:t>
              </w:r>
            </w:p>
          </w:sdtContent>
        </w:sdt>
      </w:tc>
      <w:tc>
        <w:tcPr>
          <w:tcW w:w="1116" w:type="dxa"/>
          <w:tcBorders>
            <w:top w:val="single" w:sz="8" w:space="0" w:color="0092D7"/>
            <w:left w:val="nil"/>
            <w:bottom w:val="nil"/>
            <w:right w:val="nil"/>
          </w:tcBorders>
          <w:vAlign w:val="bottom"/>
          <w:hideMark/>
        </w:tcPr>
        <w:p w:rsidR="0032627F" w:rsidRDefault="0032627F" w:rsidP="0032627F">
          <w:pPr>
            <w:pStyle w:val="PieddepageLOGOdroite"/>
            <w:framePr w:wrap="auto" w:hAnchor="text" w:y="1"/>
          </w:pPr>
          <w:r>
            <w:rPr>
              <w:noProof/>
            </w:rPr>
            <w:drawing>
              <wp:inline distT="0" distB="0" distL="0" distR="0" wp14:anchorId="4D954370" wp14:editId="7248F4A7">
                <wp:extent cx="495300" cy="1714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pic:spPr>
                    </pic:pic>
                  </a:graphicData>
                </a:graphic>
              </wp:inline>
            </w:drawing>
          </w:r>
        </w:p>
      </w:tc>
    </w:tr>
  </w:tbl>
  <w:p w:rsidR="0032627F" w:rsidRDefault="0032627F" w:rsidP="003B104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890"/>
    </w:tblGrid>
    <w:tr w:rsidR="0032627F" w:rsidRPr="00C47DE8" w:rsidTr="0032627F">
      <w:tc>
        <w:tcPr>
          <w:tcW w:w="250" w:type="dxa"/>
          <w:vAlign w:val="center"/>
        </w:tcPr>
        <w:p w:rsidR="0032627F" w:rsidRPr="00C47DE8" w:rsidRDefault="0032627F" w:rsidP="00C47DE8">
          <w:pPr>
            <w:tabs>
              <w:tab w:val="center" w:pos="4536"/>
              <w:tab w:val="right" w:pos="9072"/>
            </w:tabs>
            <w:spacing w:after="0"/>
            <w:rPr>
              <w:rFonts w:asciiTheme="minorHAnsi" w:hAnsiTheme="minorHAnsi"/>
              <w:color w:val="292929"/>
              <w:sz w:val="15"/>
            </w:rPr>
          </w:pPr>
          <w:r w:rsidRPr="00C47DE8">
            <w:rPr>
              <w:rFonts w:asciiTheme="minorHAnsi" w:hAnsiTheme="minorHAnsi"/>
              <w:noProof/>
              <w:color w:val="292929"/>
              <w:sz w:val="15"/>
            </w:rPr>
            <w:drawing>
              <wp:inline distT="0" distB="0" distL="0" distR="0" wp14:anchorId="1A42083A" wp14:editId="72425DB4">
                <wp:extent cx="114300" cy="5429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 cy="542925"/>
                        </a:xfrm>
                        <a:prstGeom prst="rect">
                          <a:avLst/>
                        </a:prstGeom>
                        <a:noFill/>
                      </pic:spPr>
                    </pic:pic>
                  </a:graphicData>
                </a:graphic>
              </wp:inline>
            </w:drawing>
          </w:r>
        </w:p>
      </w:tc>
      <w:tc>
        <w:tcPr>
          <w:tcW w:w="8962" w:type="dxa"/>
          <w:vAlign w:val="center"/>
        </w:tcPr>
        <w:p w:rsidR="0032627F" w:rsidRPr="00C47DE8" w:rsidRDefault="0032627F" w:rsidP="00C47DE8">
          <w:pPr>
            <w:tabs>
              <w:tab w:val="center" w:pos="4536"/>
              <w:tab w:val="right" w:pos="9072"/>
            </w:tabs>
            <w:spacing w:after="0"/>
            <w:rPr>
              <w:rFonts w:asciiTheme="minorHAnsi" w:hAnsiTheme="minorHAnsi"/>
              <w:color w:val="292929"/>
              <w:sz w:val="15"/>
            </w:rPr>
          </w:pPr>
          <w:r w:rsidRPr="00C47DE8">
            <w:rPr>
              <w:rFonts w:asciiTheme="minorHAnsi" w:hAnsiTheme="minorHAnsi"/>
              <w:noProof/>
              <w:color w:val="292929"/>
              <w:sz w:val="15"/>
            </w:rPr>
            <mc:AlternateContent>
              <mc:Choice Requires="wps">
                <w:drawing>
                  <wp:anchor distT="0" distB="0" distL="114300" distR="114300" simplePos="0" relativeHeight="251661312" behindDoc="0" locked="0" layoutInCell="1" allowOverlap="1" wp14:anchorId="7711AAEA" wp14:editId="7BD6BBD4">
                    <wp:simplePos x="0" y="0"/>
                    <wp:positionH relativeFrom="column">
                      <wp:posOffset>635</wp:posOffset>
                    </wp:positionH>
                    <wp:positionV relativeFrom="paragraph">
                      <wp:posOffset>-63500</wp:posOffset>
                    </wp:positionV>
                    <wp:extent cx="52578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5875">
                              <a:solidFill>
                                <a:srgbClr val="0092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pt" to="414.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" strokecolor="#0092d7" strokeweight="1.25pt"/>
                </w:pict>
              </mc:Fallback>
            </mc:AlternateContent>
          </w:r>
          <w:r w:rsidRPr="00C47DE8">
            <w:rPr>
              <w:rFonts w:asciiTheme="minorHAnsi" w:hAnsiTheme="minorHAnsi"/>
              <w:color w:val="292929"/>
              <w:sz w:val="15"/>
            </w:rPr>
            <w:t xml:space="preserve">Prosys - Une société du Groupe Moniteur </w:t>
          </w:r>
        </w:p>
        <w:p w:rsidR="0032627F" w:rsidRPr="00C47DE8" w:rsidRDefault="0032627F" w:rsidP="00C47DE8">
          <w:pPr>
            <w:tabs>
              <w:tab w:val="center" w:pos="4536"/>
              <w:tab w:val="right" w:pos="9072"/>
            </w:tabs>
            <w:spacing w:after="0"/>
            <w:rPr>
              <w:rFonts w:asciiTheme="minorHAnsi" w:hAnsiTheme="minorHAnsi"/>
              <w:color w:val="292929"/>
              <w:sz w:val="15"/>
            </w:rPr>
          </w:pPr>
          <w:r w:rsidRPr="00C47DE8">
            <w:rPr>
              <w:rFonts w:asciiTheme="minorHAnsi" w:hAnsiTheme="minorHAnsi"/>
              <w:color w:val="292929"/>
              <w:sz w:val="15"/>
            </w:rPr>
            <w:t xml:space="preserve">23, rue du Capitaine Ferber - 92130 Issy-les-Moulineaux - Tel : +33 (0)1 41 23 27 77 - Fax : +33 (0)1 41 23 27 99 - </w:t>
          </w:r>
          <w:hyperlink r:id="rId2" w:history="1">
            <w:r w:rsidRPr="00C47DE8">
              <w:rPr>
                <w:rFonts w:asciiTheme="minorHAnsi" w:hAnsiTheme="minorHAnsi"/>
                <w:color w:val="292929"/>
                <w:sz w:val="15"/>
              </w:rPr>
              <w:t>www.prosys.fr</w:t>
            </w:r>
          </w:hyperlink>
        </w:p>
        <w:p w:rsidR="0032627F" w:rsidRPr="00C47DE8" w:rsidRDefault="0032627F" w:rsidP="00C47DE8">
          <w:pPr>
            <w:tabs>
              <w:tab w:val="center" w:pos="4536"/>
              <w:tab w:val="right" w:pos="9072"/>
            </w:tabs>
            <w:spacing w:after="0"/>
            <w:rPr>
              <w:rFonts w:asciiTheme="minorHAnsi" w:hAnsiTheme="minorHAnsi"/>
              <w:color w:val="292929"/>
              <w:sz w:val="15"/>
            </w:rPr>
          </w:pPr>
          <w:r w:rsidRPr="00C47DE8">
            <w:rPr>
              <w:rFonts w:asciiTheme="minorHAnsi" w:hAnsiTheme="minorHAnsi"/>
              <w:color w:val="292929"/>
              <w:sz w:val="15"/>
            </w:rPr>
            <w:t>SAS au capital de 780 000 euros - SIRET : 344 894 985 000 52 RCS Nanterre - APE : 6202A - TVA intracommunautaire : FR 32 344 894 985</w:t>
          </w:r>
        </w:p>
      </w:tc>
    </w:tr>
  </w:tbl>
  <w:p w:rsidR="0032627F" w:rsidRDefault="0032627F" w:rsidP="00D720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964" w:rsidRDefault="009B3964" w:rsidP="00D720EE">
      <w:r>
        <w:separator/>
      </w:r>
    </w:p>
    <w:p w:rsidR="009B3964" w:rsidRDefault="009B3964" w:rsidP="00D720EE"/>
    <w:p w:rsidR="009B3964" w:rsidRDefault="009B3964" w:rsidP="00D720EE"/>
    <w:p w:rsidR="009B3964" w:rsidRDefault="009B3964" w:rsidP="00D720EE"/>
    <w:p w:rsidR="009B3964" w:rsidRDefault="009B3964" w:rsidP="00D720EE"/>
    <w:p w:rsidR="009B3964" w:rsidRDefault="009B3964" w:rsidP="00DA4135"/>
    <w:p w:rsidR="009B3964" w:rsidRDefault="009B3964" w:rsidP="00D354D2"/>
    <w:p w:rsidR="009B3964" w:rsidRDefault="009B3964"/>
  </w:footnote>
  <w:footnote w:type="continuationSeparator" w:id="0">
    <w:p w:rsidR="009B3964" w:rsidRDefault="009B3964" w:rsidP="00D720EE">
      <w:r>
        <w:continuationSeparator/>
      </w:r>
    </w:p>
    <w:p w:rsidR="009B3964" w:rsidRDefault="009B3964" w:rsidP="00D720EE"/>
    <w:p w:rsidR="009B3964" w:rsidRDefault="009B3964" w:rsidP="00D720EE"/>
    <w:p w:rsidR="009B3964" w:rsidRDefault="009B3964" w:rsidP="00D720EE"/>
    <w:p w:rsidR="009B3964" w:rsidRDefault="009B3964" w:rsidP="00D720EE"/>
    <w:p w:rsidR="009B3964" w:rsidRDefault="009B3964" w:rsidP="00DA4135"/>
    <w:p w:rsidR="009B3964" w:rsidRDefault="009B3964" w:rsidP="00D354D2"/>
    <w:p w:rsidR="009B3964" w:rsidRDefault="009B39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27F" w:rsidRDefault="0032627F" w:rsidP="00D720EE">
    <w:pPr>
      <w:pStyle w:val="En-tte"/>
    </w:pPr>
  </w:p>
  <w:p w:rsidR="0032627F" w:rsidRDefault="0032627F" w:rsidP="00D720EE"/>
  <w:p w:rsidR="0032627F" w:rsidRDefault="0032627F" w:rsidP="00D720EE"/>
  <w:p w:rsidR="0032627F" w:rsidRDefault="0032627F" w:rsidP="00D720EE"/>
  <w:p w:rsidR="0032627F" w:rsidRDefault="0032627F" w:rsidP="00D720EE"/>
  <w:p w:rsidR="0032627F" w:rsidRDefault="0032627F" w:rsidP="00DA4135"/>
  <w:p w:rsidR="0032627F" w:rsidRDefault="0032627F" w:rsidP="00D354D2"/>
  <w:p w:rsidR="0032627F" w:rsidRDefault="0032627F" w:rsidP="00695B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605"/>
      <w:gridCol w:w="4605"/>
    </w:tblGrid>
    <w:tr w:rsidR="0032627F" w:rsidTr="00061236">
      <w:tc>
        <w:tcPr>
          <w:tcW w:w="4605" w:type="dxa"/>
        </w:tcPr>
        <w:p w:rsidR="0032627F" w:rsidRDefault="0032627F" w:rsidP="00D720EE">
          <w:r>
            <w:rPr>
              <w:noProof/>
            </w:rPr>
            <w:drawing>
              <wp:inline distT="0" distB="0" distL="0" distR="0" wp14:anchorId="7DF0C08B" wp14:editId="18179680">
                <wp:extent cx="1076325" cy="276225"/>
                <wp:effectExtent l="0" t="0" r="9525" b="9525"/>
                <wp:docPr id="11" name="Image 11" descr="LOGOS CMJN 300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S CMJN 300 H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p>
      </w:tc>
      <w:tc>
        <w:tcPr>
          <w:tcW w:w="4605" w:type="dxa"/>
          <w:vAlign w:val="center"/>
        </w:tcPr>
        <w:p w:rsidR="0032627F" w:rsidRDefault="0032627F" w:rsidP="00987CE2">
          <w:pPr>
            <w:jc w:val="right"/>
          </w:pPr>
          <w:r>
            <w:rPr>
              <w:rStyle w:val="Numrodepage"/>
            </w:rPr>
            <w:fldChar w:fldCharType="begin"/>
          </w:r>
          <w:r>
            <w:rPr>
              <w:rStyle w:val="Numrodepage"/>
            </w:rPr>
            <w:instrText xml:space="preserve"> PAGE </w:instrText>
          </w:r>
          <w:r>
            <w:rPr>
              <w:rStyle w:val="Numrodepage"/>
            </w:rPr>
            <w:fldChar w:fldCharType="separate"/>
          </w:r>
          <w:r w:rsidR="00F24B6E">
            <w:rPr>
              <w:rStyle w:val="Numrodepage"/>
              <w:noProof/>
            </w:rPr>
            <w:t>18</w:t>
          </w:r>
          <w:r>
            <w:rPr>
              <w:rStyle w:val="Numrodepage"/>
            </w:rPr>
            <w:fldChar w:fldCharType="end"/>
          </w:r>
          <w:r w:rsidRPr="00B530B2">
            <w:rPr>
              <w:rStyle w:val="Numrodepage"/>
              <w:szCs w:val="16"/>
            </w:rPr>
            <w:t>⁄</w:t>
          </w:r>
          <w:r>
            <w:rPr>
              <w:rStyle w:val="Numrodepage"/>
            </w:rPr>
            <w:fldChar w:fldCharType="begin"/>
          </w:r>
          <w:r>
            <w:rPr>
              <w:rStyle w:val="Numrodepage"/>
            </w:rPr>
            <w:instrText xml:space="preserve"> NUMPAGES </w:instrText>
          </w:r>
          <w:r>
            <w:rPr>
              <w:rStyle w:val="Numrodepage"/>
            </w:rPr>
            <w:fldChar w:fldCharType="separate"/>
          </w:r>
          <w:r w:rsidR="00F24B6E">
            <w:rPr>
              <w:rStyle w:val="Numrodepage"/>
              <w:noProof/>
            </w:rPr>
            <w:t>18</w:t>
          </w:r>
          <w:r>
            <w:rPr>
              <w:rStyle w:val="Numrodepage"/>
            </w:rPr>
            <w:fldChar w:fldCharType="end"/>
          </w:r>
        </w:p>
      </w:tc>
    </w:tr>
  </w:tbl>
  <w:p w:rsidR="0032627F" w:rsidRDefault="0032627F" w:rsidP="00695B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picto_fleche1"/>
      </v:shape>
    </w:pict>
  </w:numPicBullet>
  <w:abstractNum w:abstractNumId="0">
    <w:nsid w:val="034B0443"/>
    <w:multiLevelType w:val="hybridMultilevel"/>
    <w:tmpl w:val="E4E6017E"/>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6576778"/>
    <w:multiLevelType w:val="hybridMultilevel"/>
    <w:tmpl w:val="73085610"/>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AE51649"/>
    <w:multiLevelType w:val="hybridMultilevel"/>
    <w:tmpl w:val="52749AF2"/>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0220D21"/>
    <w:multiLevelType w:val="hybridMultilevel"/>
    <w:tmpl w:val="CE5C1A10"/>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0594A9C"/>
    <w:multiLevelType w:val="hybridMultilevel"/>
    <w:tmpl w:val="FFA63830"/>
    <w:lvl w:ilvl="0" w:tplc="FE2C92A6">
      <w:start w:val="1"/>
      <w:numFmt w:val="bullet"/>
      <w:lvlText w:val=""/>
      <w:lvlJc w:val="left"/>
      <w:pPr>
        <w:tabs>
          <w:tab w:val="num" w:pos="1080"/>
        </w:tabs>
        <w:ind w:left="1080" w:hanging="360"/>
      </w:pPr>
      <w:rPr>
        <w:rFonts w:ascii="Wingdings" w:hAnsi="Wingdings" w:hint="default"/>
        <w:color w:val="0092D7"/>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nsid w:val="18E712A6"/>
    <w:multiLevelType w:val="hybridMultilevel"/>
    <w:tmpl w:val="3F8EAB6E"/>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B8865BD"/>
    <w:multiLevelType w:val="hybridMultilevel"/>
    <w:tmpl w:val="86DC2F96"/>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EF84102"/>
    <w:multiLevelType w:val="multilevel"/>
    <w:tmpl w:val="2DD22714"/>
    <w:lvl w:ilvl="0">
      <w:start w:val="1"/>
      <w:numFmt w:val="bullet"/>
      <w:lvlText w:val=""/>
      <w:lvlJc w:val="left"/>
      <w:pPr>
        <w:tabs>
          <w:tab w:val="num" w:pos="720"/>
        </w:tabs>
        <w:ind w:left="720" w:hanging="360"/>
      </w:pPr>
      <w:rPr>
        <w:rFonts w:ascii="Wingdings" w:hAnsi="Wingdings" w:hint="default"/>
        <w:color w:val="3366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FF47CE1"/>
    <w:multiLevelType w:val="hybridMultilevel"/>
    <w:tmpl w:val="09BAA44E"/>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12409F8"/>
    <w:multiLevelType w:val="hybridMultilevel"/>
    <w:tmpl w:val="E1AAEAB4"/>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7A35369"/>
    <w:multiLevelType w:val="hybridMultilevel"/>
    <w:tmpl w:val="3C5AB526"/>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CE04462"/>
    <w:multiLevelType w:val="hybridMultilevel"/>
    <w:tmpl w:val="11D22940"/>
    <w:lvl w:ilvl="0" w:tplc="6038D250">
      <w:start w:val="1"/>
      <w:numFmt w:val="bullet"/>
      <w:lvlText w:val=""/>
      <w:lvlJc w:val="left"/>
      <w:pPr>
        <w:tabs>
          <w:tab w:val="num" w:pos="720"/>
        </w:tabs>
        <w:ind w:left="720" w:hanging="360"/>
      </w:pPr>
      <w:rPr>
        <w:rFonts w:ascii="Wingdings" w:hAnsi="Wingdings" w:hint="default"/>
        <w:color w:val="3366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0061396"/>
    <w:multiLevelType w:val="hybridMultilevel"/>
    <w:tmpl w:val="295AE64A"/>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2006AAA"/>
    <w:multiLevelType w:val="hybridMultilevel"/>
    <w:tmpl w:val="91A263CC"/>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7324393"/>
    <w:multiLevelType w:val="multilevel"/>
    <w:tmpl w:val="67E67DE0"/>
    <w:lvl w:ilvl="0">
      <w:start w:val="1"/>
      <w:numFmt w:val="bullet"/>
      <w:lvlText w:val=""/>
      <w:lvlJc w:val="left"/>
      <w:pPr>
        <w:tabs>
          <w:tab w:val="num" w:pos="1080"/>
        </w:tabs>
        <w:ind w:left="1080" w:hanging="360"/>
      </w:pPr>
      <w:rPr>
        <w:rFonts w:ascii="Wingdings" w:hAnsi="Wingdings" w:hint="default"/>
        <w:color w:val="0092D7"/>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39007231"/>
    <w:multiLevelType w:val="hybridMultilevel"/>
    <w:tmpl w:val="351C008C"/>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BDF2D23"/>
    <w:multiLevelType w:val="hybridMultilevel"/>
    <w:tmpl w:val="BDBA15CE"/>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4426302"/>
    <w:multiLevelType w:val="multilevel"/>
    <w:tmpl w:val="2DD22714"/>
    <w:lvl w:ilvl="0">
      <w:start w:val="1"/>
      <w:numFmt w:val="bullet"/>
      <w:lvlText w:val=""/>
      <w:lvlJc w:val="left"/>
      <w:pPr>
        <w:tabs>
          <w:tab w:val="num" w:pos="720"/>
        </w:tabs>
        <w:ind w:left="720" w:hanging="360"/>
      </w:pPr>
      <w:rPr>
        <w:rFonts w:ascii="Wingdings" w:hAnsi="Wingdings" w:hint="default"/>
        <w:color w:val="3366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D0B5EFE"/>
    <w:multiLevelType w:val="hybridMultilevel"/>
    <w:tmpl w:val="E1A61A9C"/>
    <w:lvl w:ilvl="0" w:tplc="5E02D81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D9D4144"/>
    <w:multiLevelType w:val="hybridMultilevel"/>
    <w:tmpl w:val="20AA5F80"/>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1434CC4"/>
    <w:multiLevelType w:val="hybridMultilevel"/>
    <w:tmpl w:val="977C0A70"/>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5B84B7F"/>
    <w:multiLevelType w:val="hybridMultilevel"/>
    <w:tmpl w:val="2A14894A"/>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7506A13"/>
    <w:multiLevelType w:val="hybridMultilevel"/>
    <w:tmpl w:val="67E67DE0"/>
    <w:lvl w:ilvl="0" w:tplc="BA1073B8">
      <w:start w:val="1"/>
      <w:numFmt w:val="bullet"/>
      <w:lvlText w:val=""/>
      <w:lvlJc w:val="left"/>
      <w:pPr>
        <w:tabs>
          <w:tab w:val="num" w:pos="1080"/>
        </w:tabs>
        <w:ind w:left="1080" w:hanging="360"/>
      </w:pPr>
      <w:rPr>
        <w:rFonts w:ascii="Wingdings" w:hAnsi="Wingdings" w:hint="default"/>
        <w:color w:val="0092D7"/>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3">
    <w:nsid w:val="606F4244"/>
    <w:multiLevelType w:val="hybridMultilevel"/>
    <w:tmpl w:val="D994B04A"/>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63B0240C"/>
    <w:multiLevelType w:val="hybridMultilevel"/>
    <w:tmpl w:val="3D94E466"/>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4AA1E9D"/>
    <w:multiLevelType w:val="hybridMultilevel"/>
    <w:tmpl w:val="4A7A8BE6"/>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8154114"/>
    <w:multiLevelType w:val="multilevel"/>
    <w:tmpl w:val="21063FD4"/>
    <w:lvl w:ilvl="0">
      <w:start w:val="1"/>
      <w:numFmt w:val="decimal"/>
      <w:lvlText w:val="%1."/>
      <w:lvlJc w:val="left"/>
      <w:pPr>
        <w:tabs>
          <w:tab w:val="num" w:pos="360"/>
        </w:tabs>
        <w:ind w:left="360" w:hanging="360"/>
      </w:pPr>
      <w:rPr>
        <w:rFonts w:hint="default"/>
      </w:rPr>
    </w:lvl>
    <w:lvl w:ilvl="1">
      <w:start w:val="1"/>
      <w:numFmt w:val="decimal"/>
      <w:pStyle w:val="Titre2"/>
      <w:lvlText w:val="%1.%2."/>
      <w:lvlJc w:val="left"/>
      <w:pPr>
        <w:tabs>
          <w:tab w:val="num" w:pos="1080"/>
        </w:tabs>
        <w:ind w:left="792" w:hanging="432"/>
      </w:pPr>
      <w:rPr>
        <w:rFonts w:hint="default"/>
      </w:rPr>
    </w:lvl>
    <w:lvl w:ilvl="2">
      <w:start w:val="1"/>
      <w:numFmt w:val="decimal"/>
      <w:pStyle w:val="Titre3"/>
      <w:lvlText w:val="%1.%2.%3."/>
      <w:lvlJc w:val="left"/>
      <w:pPr>
        <w:tabs>
          <w:tab w:val="num" w:pos="1440"/>
        </w:tabs>
        <w:ind w:left="1224" w:hanging="504"/>
      </w:pPr>
      <w:rPr>
        <w:rFonts w:hint="default"/>
      </w:rPr>
    </w:lvl>
    <w:lvl w:ilvl="3">
      <w:start w:val="1"/>
      <w:numFmt w:val="decimal"/>
      <w:pStyle w:val="Titre4"/>
      <w:lvlText w:val="%1.%2.%3.%4."/>
      <w:lvlJc w:val="left"/>
      <w:pPr>
        <w:tabs>
          <w:tab w:val="num" w:pos="2160"/>
        </w:tabs>
        <w:ind w:left="1728" w:hanging="648"/>
      </w:pPr>
      <w:rPr>
        <w:rFonts w:hint="default"/>
      </w:rPr>
    </w:lvl>
    <w:lvl w:ilvl="4">
      <w:start w:val="1"/>
      <w:numFmt w:val="decimal"/>
      <w:pStyle w:val="Titre5"/>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68D33771"/>
    <w:multiLevelType w:val="hybridMultilevel"/>
    <w:tmpl w:val="6AC2EB0A"/>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9826BF4"/>
    <w:multiLevelType w:val="hybridMultilevel"/>
    <w:tmpl w:val="6D2EDE62"/>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F3062A2"/>
    <w:multiLevelType w:val="hybridMultilevel"/>
    <w:tmpl w:val="1C24FF58"/>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04430CF"/>
    <w:multiLevelType w:val="hybridMultilevel"/>
    <w:tmpl w:val="7B9223D6"/>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31671EF"/>
    <w:multiLevelType w:val="singleLevel"/>
    <w:tmpl w:val="22EE65A0"/>
    <w:lvl w:ilvl="0">
      <w:start w:val="1"/>
      <w:numFmt w:val="bullet"/>
      <w:pStyle w:val="Enumeration-Liste"/>
      <w:lvlText w:val=""/>
      <w:lvlJc w:val="left"/>
      <w:pPr>
        <w:tabs>
          <w:tab w:val="num" w:pos="1069"/>
        </w:tabs>
        <w:ind w:left="1069" w:hanging="360"/>
      </w:pPr>
      <w:rPr>
        <w:rFonts w:ascii="Wingdings" w:hAnsi="Wingdings" w:hint="default"/>
        <w:color w:val="0092D7"/>
      </w:rPr>
    </w:lvl>
  </w:abstractNum>
  <w:abstractNum w:abstractNumId="32">
    <w:nsid w:val="793828F1"/>
    <w:multiLevelType w:val="hybridMultilevel"/>
    <w:tmpl w:val="D3FC2024"/>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C291153"/>
    <w:multiLevelType w:val="hybridMultilevel"/>
    <w:tmpl w:val="B0E4B190"/>
    <w:lvl w:ilvl="0" w:tplc="BA1073B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DEE6155"/>
    <w:multiLevelType w:val="hybridMultilevel"/>
    <w:tmpl w:val="91E0C6E0"/>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E777751"/>
    <w:multiLevelType w:val="hybridMultilevel"/>
    <w:tmpl w:val="57245D8E"/>
    <w:lvl w:ilvl="0" w:tplc="477CB498">
      <w:start w:val="1"/>
      <w:numFmt w:val="bullet"/>
      <w:lvlText w:val=""/>
      <w:lvlJc w:val="left"/>
      <w:pPr>
        <w:tabs>
          <w:tab w:val="num" w:pos="720"/>
        </w:tabs>
        <w:ind w:left="720" w:hanging="360"/>
      </w:pPr>
      <w:rPr>
        <w:rFonts w:ascii="Wingdings" w:hAnsi="Wingdings" w:hint="default"/>
        <w:color w:val="0092D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F5003F2"/>
    <w:multiLevelType w:val="hybridMultilevel"/>
    <w:tmpl w:val="2DD22714"/>
    <w:lvl w:ilvl="0" w:tplc="6038D250">
      <w:start w:val="1"/>
      <w:numFmt w:val="bullet"/>
      <w:lvlText w:val=""/>
      <w:lvlJc w:val="left"/>
      <w:pPr>
        <w:tabs>
          <w:tab w:val="num" w:pos="720"/>
        </w:tabs>
        <w:ind w:left="720" w:hanging="360"/>
      </w:pPr>
      <w:rPr>
        <w:rFonts w:ascii="Wingdings" w:hAnsi="Wingdings" w:hint="default"/>
        <w:color w:val="3366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6"/>
  </w:num>
  <w:num w:numId="3">
    <w:abstractNumId w:val="26"/>
  </w:num>
  <w:num w:numId="4">
    <w:abstractNumId w:val="26"/>
  </w:num>
  <w:num w:numId="5">
    <w:abstractNumId w:val="11"/>
  </w:num>
  <w:num w:numId="6">
    <w:abstractNumId w:val="23"/>
  </w:num>
  <w:num w:numId="7">
    <w:abstractNumId w:val="1"/>
  </w:num>
  <w:num w:numId="8">
    <w:abstractNumId w:val="19"/>
  </w:num>
  <w:num w:numId="9">
    <w:abstractNumId w:val="10"/>
  </w:num>
  <w:num w:numId="10">
    <w:abstractNumId w:val="12"/>
  </w:num>
  <w:num w:numId="11">
    <w:abstractNumId w:val="24"/>
  </w:num>
  <w:num w:numId="12">
    <w:abstractNumId w:val="13"/>
  </w:num>
  <w:num w:numId="13">
    <w:abstractNumId w:val="33"/>
  </w:num>
  <w:num w:numId="14">
    <w:abstractNumId w:val="6"/>
  </w:num>
  <w:num w:numId="15">
    <w:abstractNumId w:val="27"/>
  </w:num>
  <w:num w:numId="16">
    <w:abstractNumId w:val="3"/>
  </w:num>
  <w:num w:numId="17">
    <w:abstractNumId w:val="20"/>
  </w:num>
  <w:num w:numId="18">
    <w:abstractNumId w:val="29"/>
  </w:num>
  <w:num w:numId="19">
    <w:abstractNumId w:val="28"/>
  </w:num>
  <w:num w:numId="20">
    <w:abstractNumId w:val="9"/>
  </w:num>
  <w:num w:numId="21">
    <w:abstractNumId w:val="15"/>
  </w:num>
  <w:num w:numId="22">
    <w:abstractNumId w:val="35"/>
  </w:num>
  <w:num w:numId="23">
    <w:abstractNumId w:val="21"/>
  </w:num>
  <w:num w:numId="24">
    <w:abstractNumId w:val="34"/>
  </w:num>
  <w:num w:numId="25">
    <w:abstractNumId w:val="30"/>
  </w:num>
  <w:num w:numId="26">
    <w:abstractNumId w:val="0"/>
  </w:num>
  <w:num w:numId="27">
    <w:abstractNumId w:val="16"/>
  </w:num>
  <w:num w:numId="28">
    <w:abstractNumId w:val="32"/>
  </w:num>
  <w:num w:numId="29">
    <w:abstractNumId w:val="5"/>
  </w:num>
  <w:num w:numId="30">
    <w:abstractNumId w:val="2"/>
  </w:num>
  <w:num w:numId="31">
    <w:abstractNumId w:val="25"/>
  </w:num>
  <w:num w:numId="32">
    <w:abstractNumId w:val="36"/>
  </w:num>
  <w:num w:numId="33">
    <w:abstractNumId w:val="7"/>
  </w:num>
  <w:num w:numId="34">
    <w:abstractNumId w:val="17"/>
  </w:num>
  <w:num w:numId="35">
    <w:abstractNumId w:val="8"/>
  </w:num>
  <w:num w:numId="36">
    <w:abstractNumId w:val="22"/>
  </w:num>
  <w:num w:numId="37">
    <w:abstractNumId w:val="14"/>
  </w:num>
  <w:num w:numId="38">
    <w:abstractNumId w:val="4"/>
  </w:num>
  <w:num w:numId="3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039,#0066ac,#0092d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1E6"/>
    <w:rsid w:val="00000329"/>
    <w:rsid w:val="0000162D"/>
    <w:rsid w:val="000062E0"/>
    <w:rsid w:val="0000649C"/>
    <w:rsid w:val="000069C0"/>
    <w:rsid w:val="00007B9B"/>
    <w:rsid w:val="000147D8"/>
    <w:rsid w:val="00015944"/>
    <w:rsid w:val="000160E6"/>
    <w:rsid w:val="00020180"/>
    <w:rsid w:val="000209BD"/>
    <w:rsid w:val="00020DEC"/>
    <w:rsid w:val="00022BCC"/>
    <w:rsid w:val="00025879"/>
    <w:rsid w:val="00030180"/>
    <w:rsid w:val="0003151F"/>
    <w:rsid w:val="0003182A"/>
    <w:rsid w:val="0003540A"/>
    <w:rsid w:val="0003574B"/>
    <w:rsid w:val="00035A35"/>
    <w:rsid w:val="00035A7D"/>
    <w:rsid w:val="000372E0"/>
    <w:rsid w:val="000374F4"/>
    <w:rsid w:val="0004220D"/>
    <w:rsid w:val="00045142"/>
    <w:rsid w:val="0005036E"/>
    <w:rsid w:val="000514CE"/>
    <w:rsid w:val="00051E74"/>
    <w:rsid w:val="0005549E"/>
    <w:rsid w:val="00056556"/>
    <w:rsid w:val="0006110C"/>
    <w:rsid w:val="00061236"/>
    <w:rsid w:val="000618DE"/>
    <w:rsid w:val="000639B3"/>
    <w:rsid w:val="00064D56"/>
    <w:rsid w:val="00065F11"/>
    <w:rsid w:val="000668C0"/>
    <w:rsid w:val="0007243D"/>
    <w:rsid w:val="00072E0A"/>
    <w:rsid w:val="00073BD9"/>
    <w:rsid w:val="0007584A"/>
    <w:rsid w:val="00076476"/>
    <w:rsid w:val="00083FA6"/>
    <w:rsid w:val="0008479E"/>
    <w:rsid w:val="0008548C"/>
    <w:rsid w:val="000861E9"/>
    <w:rsid w:val="0009268E"/>
    <w:rsid w:val="00097D62"/>
    <w:rsid w:val="000A1288"/>
    <w:rsid w:val="000A350E"/>
    <w:rsid w:val="000A3569"/>
    <w:rsid w:val="000A4D37"/>
    <w:rsid w:val="000A6925"/>
    <w:rsid w:val="000B1E4A"/>
    <w:rsid w:val="000B769B"/>
    <w:rsid w:val="000B7E40"/>
    <w:rsid w:val="000C074C"/>
    <w:rsid w:val="000C56B2"/>
    <w:rsid w:val="000C5E8A"/>
    <w:rsid w:val="000C616F"/>
    <w:rsid w:val="000C65D7"/>
    <w:rsid w:val="000C7085"/>
    <w:rsid w:val="000C7DC3"/>
    <w:rsid w:val="000D0E27"/>
    <w:rsid w:val="000D57D0"/>
    <w:rsid w:val="000D5E19"/>
    <w:rsid w:val="000E17A0"/>
    <w:rsid w:val="000E18E7"/>
    <w:rsid w:val="000E44D3"/>
    <w:rsid w:val="000E59F2"/>
    <w:rsid w:val="000E68AB"/>
    <w:rsid w:val="000F1D35"/>
    <w:rsid w:val="000F2AAB"/>
    <w:rsid w:val="000F33D9"/>
    <w:rsid w:val="000F3C48"/>
    <w:rsid w:val="000F4C8E"/>
    <w:rsid w:val="000F66C6"/>
    <w:rsid w:val="000F71CC"/>
    <w:rsid w:val="000F7821"/>
    <w:rsid w:val="000F7B4F"/>
    <w:rsid w:val="0010078E"/>
    <w:rsid w:val="00100B6A"/>
    <w:rsid w:val="00101A21"/>
    <w:rsid w:val="00103132"/>
    <w:rsid w:val="00106A57"/>
    <w:rsid w:val="00106C60"/>
    <w:rsid w:val="0010770F"/>
    <w:rsid w:val="0011352A"/>
    <w:rsid w:val="00113E59"/>
    <w:rsid w:val="0011490A"/>
    <w:rsid w:val="00116F9A"/>
    <w:rsid w:val="00117409"/>
    <w:rsid w:val="00117487"/>
    <w:rsid w:val="00117C5F"/>
    <w:rsid w:val="00121D03"/>
    <w:rsid w:val="001228FA"/>
    <w:rsid w:val="00123632"/>
    <w:rsid w:val="00124779"/>
    <w:rsid w:val="00126A06"/>
    <w:rsid w:val="00127B44"/>
    <w:rsid w:val="00127F84"/>
    <w:rsid w:val="00130196"/>
    <w:rsid w:val="00132098"/>
    <w:rsid w:val="00132185"/>
    <w:rsid w:val="001327A9"/>
    <w:rsid w:val="001414AF"/>
    <w:rsid w:val="00142462"/>
    <w:rsid w:val="00142914"/>
    <w:rsid w:val="00142DBE"/>
    <w:rsid w:val="00142FC3"/>
    <w:rsid w:val="0015002B"/>
    <w:rsid w:val="00150749"/>
    <w:rsid w:val="0015279A"/>
    <w:rsid w:val="00152DE4"/>
    <w:rsid w:val="0015565F"/>
    <w:rsid w:val="00156427"/>
    <w:rsid w:val="001633B6"/>
    <w:rsid w:val="001651D9"/>
    <w:rsid w:val="0017081C"/>
    <w:rsid w:val="001717A5"/>
    <w:rsid w:val="00172720"/>
    <w:rsid w:val="00174138"/>
    <w:rsid w:val="0018062E"/>
    <w:rsid w:val="00182FA7"/>
    <w:rsid w:val="00184007"/>
    <w:rsid w:val="00185C1D"/>
    <w:rsid w:val="00187216"/>
    <w:rsid w:val="00193E9E"/>
    <w:rsid w:val="00194DA6"/>
    <w:rsid w:val="00195F1A"/>
    <w:rsid w:val="00196BB6"/>
    <w:rsid w:val="00197707"/>
    <w:rsid w:val="001A080A"/>
    <w:rsid w:val="001A1D4F"/>
    <w:rsid w:val="001A3123"/>
    <w:rsid w:val="001A4A00"/>
    <w:rsid w:val="001A4E9C"/>
    <w:rsid w:val="001A4EB4"/>
    <w:rsid w:val="001A56A4"/>
    <w:rsid w:val="001A6AAD"/>
    <w:rsid w:val="001A7232"/>
    <w:rsid w:val="001B2545"/>
    <w:rsid w:val="001B4225"/>
    <w:rsid w:val="001B45A4"/>
    <w:rsid w:val="001B4CBC"/>
    <w:rsid w:val="001B5090"/>
    <w:rsid w:val="001C08A7"/>
    <w:rsid w:val="001C08BF"/>
    <w:rsid w:val="001C19B7"/>
    <w:rsid w:val="001C2ECD"/>
    <w:rsid w:val="001C342D"/>
    <w:rsid w:val="001C7F93"/>
    <w:rsid w:val="001D15C7"/>
    <w:rsid w:val="001D3BBD"/>
    <w:rsid w:val="001E20A7"/>
    <w:rsid w:val="001E2FE5"/>
    <w:rsid w:val="001E667D"/>
    <w:rsid w:val="001E74CB"/>
    <w:rsid w:val="001F1A67"/>
    <w:rsid w:val="001F3BBF"/>
    <w:rsid w:val="0020086A"/>
    <w:rsid w:val="00202F12"/>
    <w:rsid w:val="002035C1"/>
    <w:rsid w:val="00204A6D"/>
    <w:rsid w:val="00205F02"/>
    <w:rsid w:val="00207016"/>
    <w:rsid w:val="002073EC"/>
    <w:rsid w:val="002126FE"/>
    <w:rsid w:val="0021486E"/>
    <w:rsid w:val="00215A61"/>
    <w:rsid w:val="00217148"/>
    <w:rsid w:val="00217711"/>
    <w:rsid w:val="0021780E"/>
    <w:rsid w:val="0022028F"/>
    <w:rsid w:val="002219EF"/>
    <w:rsid w:val="00221BED"/>
    <w:rsid w:val="002224C1"/>
    <w:rsid w:val="00224980"/>
    <w:rsid w:val="002259F4"/>
    <w:rsid w:val="002262F1"/>
    <w:rsid w:val="00227473"/>
    <w:rsid w:val="00230046"/>
    <w:rsid w:val="00234A1E"/>
    <w:rsid w:val="00235D5D"/>
    <w:rsid w:val="0023646E"/>
    <w:rsid w:val="002402F2"/>
    <w:rsid w:val="00240C8D"/>
    <w:rsid w:val="00242A95"/>
    <w:rsid w:val="0024424E"/>
    <w:rsid w:val="00244A32"/>
    <w:rsid w:val="002468BC"/>
    <w:rsid w:val="00246A69"/>
    <w:rsid w:val="00247616"/>
    <w:rsid w:val="002520E3"/>
    <w:rsid w:val="002530E6"/>
    <w:rsid w:val="0025330B"/>
    <w:rsid w:val="0025445C"/>
    <w:rsid w:val="00255280"/>
    <w:rsid w:val="002559FA"/>
    <w:rsid w:val="00255CCA"/>
    <w:rsid w:val="00256DB8"/>
    <w:rsid w:val="0026053B"/>
    <w:rsid w:val="002615B3"/>
    <w:rsid w:val="002659A0"/>
    <w:rsid w:val="00266E64"/>
    <w:rsid w:val="002742A1"/>
    <w:rsid w:val="00275A8F"/>
    <w:rsid w:val="00276EFF"/>
    <w:rsid w:val="00277B3F"/>
    <w:rsid w:val="00277DED"/>
    <w:rsid w:val="002875FD"/>
    <w:rsid w:val="00287976"/>
    <w:rsid w:val="00290103"/>
    <w:rsid w:val="0029176B"/>
    <w:rsid w:val="002924B2"/>
    <w:rsid w:val="0029293F"/>
    <w:rsid w:val="002938FC"/>
    <w:rsid w:val="00296BD1"/>
    <w:rsid w:val="002A1708"/>
    <w:rsid w:val="002A4361"/>
    <w:rsid w:val="002B3836"/>
    <w:rsid w:val="002B4926"/>
    <w:rsid w:val="002B64E6"/>
    <w:rsid w:val="002C0109"/>
    <w:rsid w:val="002C0132"/>
    <w:rsid w:val="002C3CF9"/>
    <w:rsid w:val="002C5B7B"/>
    <w:rsid w:val="002C625D"/>
    <w:rsid w:val="002C660C"/>
    <w:rsid w:val="002D27BC"/>
    <w:rsid w:val="002D2B73"/>
    <w:rsid w:val="002D3B55"/>
    <w:rsid w:val="002D443B"/>
    <w:rsid w:val="002E055B"/>
    <w:rsid w:val="002E2BD5"/>
    <w:rsid w:val="002E403F"/>
    <w:rsid w:val="002E4E67"/>
    <w:rsid w:val="002E7E3B"/>
    <w:rsid w:val="002F133F"/>
    <w:rsid w:val="002F57E2"/>
    <w:rsid w:val="002F6CDC"/>
    <w:rsid w:val="002F6D7D"/>
    <w:rsid w:val="0030033A"/>
    <w:rsid w:val="0030172E"/>
    <w:rsid w:val="0030425E"/>
    <w:rsid w:val="00307937"/>
    <w:rsid w:val="003119EF"/>
    <w:rsid w:val="00311B98"/>
    <w:rsid w:val="00313292"/>
    <w:rsid w:val="003153FA"/>
    <w:rsid w:val="00315D0F"/>
    <w:rsid w:val="003164A3"/>
    <w:rsid w:val="00320C34"/>
    <w:rsid w:val="0032568F"/>
    <w:rsid w:val="0032627F"/>
    <w:rsid w:val="003270AD"/>
    <w:rsid w:val="00327D50"/>
    <w:rsid w:val="0033311D"/>
    <w:rsid w:val="00333154"/>
    <w:rsid w:val="003331ED"/>
    <w:rsid w:val="0033446B"/>
    <w:rsid w:val="00336B79"/>
    <w:rsid w:val="00337A62"/>
    <w:rsid w:val="003445C3"/>
    <w:rsid w:val="00351410"/>
    <w:rsid w:val="00352FBF"/>
    <w:rsid w:val="00360759"/>
    <w:rsid w:val="00367BAA"/>
    <w:rsid w:val="00371531"/>
    <w:rsid w:val="003814BD"/>
    <w:rsid w:val="00384901"/>
    <w:rsid w:val="003850FB"/>
    <w:rsid w:val="00390242"/>
    <w:rsid w:val="00390C1D"/>
    <w:rsid w:val="00391966"/>
    <w:rsid w:val="00393CDF"/>
    <w:rsid w:val="00394B24"/>
    <w:rsid w:val="00397421"/>
    <w:rsid w:val="003A1DC5"/>
    <w:rsid w:val="003A5763"/>
    <w:rsid w:val="003A5B9B"/>
    <w:rsid w:val="003B014D"/>
    <w:rsid w:val="003B0F98"/>
    <w:rsid w:val="003B1048"/>
    <w:rsid w:val="003B2F1F"/>
    <w:rsid w:val="003B4AF5"/>
    <w:rsid w:val="003B570F"/>
    <w:rsid w:val="003B5F81"/>
    <w:rsid w:val="003C0615"/>
    <w:rsid w:val="003C1D90"/>
    <w:rsid w:val="003C432C"/>
    <w:rsid w:val="003C7952"/>
    <w:rsid w:val="003D0E7F"/>
    <w:rsid w:val="003D0FB5"/>
    <w:rsid w:val="003D692A"/>
    <w:rsid w:val="003E3062"/>
    <w:rsid w:val="003E3121"/>
    <w:rsid w:val="003E38A2"/>
    <w:rsid w:val="003E65C8"/>
    <w:rsid w:val="003F0B54"/>
    <w:rsid w:val="003F211F"/>
    <w:rsid w:val="003F28D9"/>
    <w:rsid w:val="003F3124"/>
    <w:rsid w:val="003F3D40"/>
    <w:rsid w:val="003F7711"/>
    <w:rsid w:val="003F792F"/>
    <w:rsid w:val="00403700"/>
    <w:rsid w:val="00403A2F"/>
    <w:rsid w:val="004042E2"/>
    <w:rsid w:val="004051C8"/>
    <w:rsid w:val="004055AD"/>
    <w:rsid w:val="0040633D"/>
    <w:rsid w:val="00406584"/>
    <w:rsid w:val="00410E40"/>
    <w:rsid w:val="0041379B"/>
    <w:rsid w:val="004139EE"/>
    <w:rsid w:val="00415542"/>
    <w:rsid w:val="00416E6A"/>
    <w:rsid w:val="00422D9E"/>
    <w:rsid w:val="00424219"/>
    <w:rsid w:val="00426D5D"/>
    <w:rsid w:val="004350E1"/>
    <w:rsid w:val="00435BE9"/>
    <w:rsid w:val="00435D03"/>
    <w:rsid w:val="004413E5"/>
    <w:rsid w:val="00441545"/>
    <w:rsid w:val="00443309"/>
    <w:rsid w:val="00447185"/>
    <w:rsid w:val="00450700"/>
    <w:rsid w:val="004510B3"/>
    <w:rsid w:val="00457674"/>
    <w:rsid w:val="00457D3E"/>
    <w:rsid w:val="00457E2F"/>
    <w:rsid w:val="00460DAC"/>
    <w:rsid w:val="00466CCA"/>
    <w:rsid w:val="00470B9B"/>
    <w:rsid w:val="00474702"/>
    <w:rsid w:val="004820D6"/>
    <w:rsid w:val="00491030"/>
    <w:rsid w:val="00496F67"/>
    <w:rsid w:val="004A69B3"/>
    <w:rsid w:val="004A767A"/>
    <w:rsid w:val="004B0261"/>
    <w:rsid w:val="004B1977"/>
    <w:rsid w:val="004B27E4"/>
    <w:rsid w:val="004B2E23"/>
    <w:rsid w:val="004B5C31"/>
    <w:rsid w:val="004B6D0A"/>
    <w:rsid w:val="004C08D0"/>
    <w:rsid w:val="004C5309"/>
    <w:rsid w:val="004C5757"/>
    <w:rsid w:val="004C646C"/>
    <w:rsid w:val="004C7DC9"/>
    <w:rsid w:val="004D255C"/>
    <w:rsid w:val="004D2CFF"/>
    <w:rsid w:val="004D5499"/>
    <w:rsid w:val="004D657A"/>
    <w:rsid w:val="004E16A9"/>
    <w:rsid w:val="004E196B"/>
    <w:rsid w:val="004E2C93"/>
    <w:rsid w:val="004E31A2"/>
    <w:rsid w:val="004E32F5"/>
    <w:rsid w:val="004E4222"/>
    <w:rsid w:val="004E4571"/>
    <w:rsid w:val="004E4944"/>
    <w:rsid w:val="004E4A87"/>
    <w:rsid w:val="004F1664"/>
    <w:rsid w:val="004F19CF"/>
    <w:rsid w:val="004F270C"/>
    <w:rsid w:val="004F3909"/>
    <w:rsid w:val="004F6D43"/>
    <w:rsid w:val="0051280A"/>
    <w:rsid w:val="00513B6B"/>
    <w:rsid w:val="00516585"/>
    <w:rsid w:val="0051685D"/>
    <w:rsid w:val="005203D8"/>
    <w:rsid w:val="00520A31"/>
    <w:rsid w:val="00523083"/>
    <w:rsid w:val="00524405"/>
    <w:rsid w:val="0052586B"/>
    <w:rsid w:val="00531E44"/>
    <w:rsid w:val="00532B85"/>
    <w:rsid w:val="00533869"/>
    <w:rsid w:val="00535334"/>
    <w:rsid w:val="0053650C"/>
    <w:rsid w:val="005420EA"/>
    <w:rsid w:val="0054239B"/>
    <w:rsid w:val="00544D79"/>
    <w:rsid w:val="00544E95"/>
    <w:rsid w:val="00556D9A"/>
    <w:rsid w:val="00560645"/>
    <w:rsid w:val="00560CFB"/>
    <w:rsid w:val="00563264"/>
    <w:rsid w:val="00566563"/>
    <w:rsid w:val="00567334"/>
    <w:rsid w:val="00571081"/>
    <w:rsid w:val="00572B43"/>
    <w:rsid w:val="00580120"/>
    <w:rsid w:val="00580D03"/>
    <w:rsid w:val="00580FD3"/>
    <w:rsid w:val="00583186"/>
    <w:rsid w:val="00583C28"/>
    <w:rsid w:val="00585BD9"/>
    <w:rsid w:val="00586016"/>
    <w:rsid w:val="00586F81"/>
    <w:rsid w:val="0059027F"/>
    <w:rsid w:val="00591FD4"/>
    <w:rsid w:val="00592511"/>
    <w:rsid w:val="005939F3"/>
    <w:rsid w:val="00595295"/>
    <w:rsid w:val="005A07FC"/>
    <w:rsid w:val="005A0D94"/>
    <w:rsid w:val="005A2466"/>
    <w:rsid w:val="005A2FD4"/>
    <w:rsid w:val="005A6AE3"/>
    <w:rsid w:val="005A754F"/>
    <w:rsid w:val="005B0118"/>
    <w:rsid w:val="005B4C01"/>
    <w:rsid w:val="005B5305"/>
    <w:rsid w:val="005C47B6"/>
    <w:rsid w:val="005C744D"/>
    <w:rsid w:val="005D0A1D"/>
    <w:rsid w:val="005D1F99"/>
    <w:rsid w:val="005D38DA"/>
    <w:rsid w:val="005D5E36"/>
    <w:rsid w:val="005D7588"/>
    <w:rsid w:val="005D77C0"/>
    <w:rsid w:val="005E393C"/>
    <w:rsid w:val="005E3B74"/>
    <w:rsid w:val="005E4083"/>
    <w:rsid w:val="005E630C"/>
    <w:rsid w:val="005E7B1A"/>
    <w:rsid w:val="005F416E"/>
    <w:rsid w:val="005F7D15"/>
    <w:rsid w:val="005F7EC9"/>
    <w:rsid w:val="00600957"/>
    <w:rsid w:val="006013F6"/>
    <w:rsid w:val="006046E4"/>
    <w:rsid w:val="00606833"/>
    <w:rsid w:val="006078B3"/>
    <w:rsid w:val="0061016F"/>
    <w:rsid w:val="006109D7"/>
    <w:rsid w:val="00613D31"/>
    <w:rsid w:val="00615A8B"/>
    <w:rsid w:val="00616586"/>
    <w:rsid w:val="00616EDF"/>
    <w:rsid w:val="00621E6C"/>
    <w:rsid w:val="00624AE9"/>
    <w:rsid w:val="00624CAE"/>
    <w:rsid w:val="0063297E"/>
    <w:rsid w:val="006342FA"/>
    <w:rsid w:val="00635630"/>
    <w:rsid w:val="00635F1E"/>
    <w:rsid w:val="00636000"/>
    <w:rsid w:val="00637988"/>
    <w:rsid w:val="00637B74"/>
    <w:rsid w:val="00643C3E"/>
    <w:rsid w:val="0064695A"/>
    <w:rsid w:val="00646D14"/>
    <w:rsid w:val="00647178"/>
    <w:rsid w:val="0064764A"/>
    <w:rsid w:val="006502FE"/>
    <w:rsid w:val="00653F47"/>
    <w:rsid w:val="00654B90"/>
    <w:rsid w:val="0065616E"/>
    <w:rsid w:val="00656FAD"/>
    <w:rsid w:val="006601EA"/>
    <w:rsid w:val="00664042"/>
    <w:rsid w:val="006662A6"/>
    <w:rsid w:val="0066693C"/>
    <w:rsid w:val="006675DB"/>
    <w:rsid w:val="00667742"/>
    <w:rsid w:val="00670A42"/>
    <w:rsid w:val="00673175"/>
    <w:rsid w:val="00673353"/>
    <w:rsid w:val="00673CA0"/>
    <w:rsid w:val="00675EB3"/>
    <w:rsid w:val="0068025E"/>
    <w:rsid w:val="006822D1"/>
    <w:rsid w:val="00682ADD"/>
    <w:rsid w:val="006838DA"/>
    <w:rsid w:val="00683988"/>
    <w:rsid w:val="00684D0E"/>
    <w:rsid w:val="00685027"/>
    <w:rsid w:val="00687CB6"/>
    <w:rsid w:val="00687D3B"/>
    <w:rsid w:val="00690B29"/>
    <w:rsid w:val="00692713"/>
    <w:rsid w:val="006941D8"/>
    <w:rsid w:val="00694CC1"/>
    <w:rsid w:val="00695B3E"/>
    <w:rsid w:val="00696E7E"/>
    <w:rsid w:val="0069705D"/>
    <w:rsid w:val="00697592"/>
    <w:rsid w:val="006A15B6"/>
    <w:rsid w:val="006A1E95"/>
    <w:rsid w:val="006A30B1"/>
    <w:rsid w:val="006A6EEC"/>
    <w:rsid w:val="006A7829"/>
    <w:rsid w:val="006B1CE8"/>
    <w:rsid w:val="006B3BE6"/>
    <w:rsid w:val="006B3EDA"/>
    <w:rsid w:val="006B5006"/>
    <w:rsid w:val="006B5AA0"/>
    <w:rsid w:val="006B6EEB"/>
    <w:rsid w:val="006C0B26"/>
    <w:rsid w:val="006C16C1"/>
    <w:rsid w:val="006C1DF6"/>
    <w:rsid w:val="006C30F2"/>
    <w:rsid w:val="006C68A7"/>
    <w:rsid w:val="006D2E67"/>
    <w:rsid w:val="006D4E54"/>
    <w:rsid w:val="006D57A2"/>
    <w:rsid w:val="006D6824"/>
    <w:rsid w:val="006D6D39"/>
    <w:rsid w:val="006D7C91"/>
    <w:rsid w:val="006E3895"/>
    <w:rsid w:val="006E38EA"/>
    <w:rsid w:val="006F0ED8"/>
    <w:rsid w:val="006F42D9"/>
    <w:rsid w:val="006F4B64"/>
    <w:rsid w:val="006F6682"/>
    <w:rsid w:val="006F7141"/>
    <w:rsid w:val="007052B1"/>
    <w:rsid w:val="00707134"/>
    <w:rsid w:val="007074A0"/>
    <w:rsid w:val="00710244"/>
    <w:rsid w:val="0071039B"/>
    <w:rsid w:val="007142B6"/>
    <w:rsid w:val="00714596"/>
    <w:rsid w:val="007149EC"/>
    <w:rsid w:val="00715B99"/>
    <w:rsid w:val="007207A3"/>
    <w:rsid w:val="007241C6"/>
    <w:rsid w:val="00726338"/>
    <w:rsid w:val="0072633F"/>
    <w:rsid w:val="00730423"/>
    <w:rsid w:val="00730A8E"/>
    <w:rsid w:val="00732D39"/>
    <w:rsid w:val="0073563B"/>
    <w:rsid w:val="00736410"/>
    <w:rsid w:val="00736E53"/>
    <w:rsid w:val="00741BB5"/>
    <w:rsid w:val="00751A02"/>
    <w:rsid w:val="00754A45"/>
    <w:rsid w:val="00756B11"/>
    <w:rsid w:val="007577E5"/>
    <w:rsid w:val="00767E31"/>
    <w:rsid w:val="00773934"/>
    <w:rsid w:val="00777553"/>
    <w:rsid w:val="00777822"/>
    <w:rsid w:val="00777BC7"/>
    <w:rsid w:val="00782CA3"/>
    <w:rsid w:val="0078754A"/>
    <w:rsid w:val="00791746"/>
    <w:rsid w:val="00794F3E"/>
    <w:rsid w:val="007A1082"/>
    <w:rsid w:val="007A2454"/>
    <w:rsid w:val="007B0BAB"/>
    <w:rsid w:val="007B242C"/>
    <w:rsid w:val="007B30B9"/>
    <w:rsid w:val="007B3710"/>
    <w:rsid w:val="007B5D70"/>
    <w:rsid w:val="007B7164"/>
    <w:rsid w:val="007B7DDA"/>
    <w:rsid w:val="007C120D"/>
    <w:rsid w:val="007C39F1"/>
    <w:rsid w:val="007C3D33"/>
    <w:rsid w:val="007C4210"/>
    <w:rsid w:val="007C4407"/>
    <w:rsid w:val="007C495B"/>
    <w:rsid w:val="007C55E3"/>
    <w:rsid w:val="007C5DBC"/>
    <w:rsid w:val="007C760E"/>
    <w:rsid w:val="007D314C"/>
    <w:rsid w:val="007D350D"/>
    <w:rsid w:val="007D3ABA"/>
    <w:rsid w:val="007E0A0F"/>
    <w:rsid w:val="007E0ADC"/>
    <w:rsid w:val="007E323B"/>
    <w:rsid w:val="007E3D92"/>
    <w:rsid w:val="007E4112"/>
    <w:rsid w:val="007E567B"/>
    <w:rsid w:val="007E6D60"/>
    <w:rsid w:val="007F49DB"/>
    <w:rsid w:val="008002B0"/>
    <w:rsid w:val="00800CC8"/>
    <w:rsid w:val="00804C69"/>
    <w:rsid w:val="00805448"/>
    <w:rsid w:val="00810EF5"/>
    <w:rsid w:val="00812D03"/>
    <w:rsid w:val="00812EAA"/>
    <w:rsid w:val="00813642"/>
    <w:rsid w:val="008172CD"/>
    <w:rsid w:val="00822F5F"/>
    <w:rsid w:val="00827B2B"/>
    <w:rsid w:val="00830E73"/>
    <w:rsid w:val="0083413C"/>
    <w:rsid w:val="00834413"/>
    <w:rsid w:val="008373A7"/>
    <w:rsid w:val="00837B50"/>
    <w:rsid w:val="00842AF1"/>
    <w:rsid w:val="00843970"/>
    <w:rsid w:val="008445A5"/>
    <w:rsid w:val="008472CD"/>
    <w:rsid w:val="008472E3"/>
    <w:rsid w:val="008514BD"/>
    <w:rsid w:val="00851D24"/>
    <w:rsid w:val="00853B40"/>
    <w:rsid w:val="008579B3"/>
    <w:rsid w:val="00860085"/>
    <w:rsid w:val="00863AE0"/>
    <w:rsid w:val="00866B94"/>
    <w:rsid w:val="00870418"/>
    <w:rsid w:val="00872F68"/>
    <w:rsid w:val="00881D8A"/>
    <w:rsid w:val="008822F2"/>
    <w:rsid w:val="008826D4"/>
    <w:rsid w:val="00882F0E"/>
    <w:rsid w:val="00885217"/>
    <w:rsid w:val="008965C2"/>
    <w:rsid w:val="00896F3E"/>
    <w:rsid w:val="008A0361"/>
    <w:rsid w:val="008A2A21"/>
    <w:rsid w:val="008A3754"/>
    <w:rsid w:val="008A5CBC"/>
    <w:rsid w:val="008A6B50"/>
    <w:rsid w:val="008A70C1"/>
    <w:rsid w:val="008B38C0"/>
    <w:rsid w:val="008B3BC9"/>
    <w:rsid w:val="008B42B0"/>
    <w:rsid w:val="008B632D"/>
    <w:rsid w:val="008B7789"/>
    <w:rsid w:val="008C0E09"/>
    <w:rsid w:val="008C614D"/>
    <w:rsid w:val="008C6D41"/>
    <w:rsid w:val="008C7932"/>
    <w:rsid w:val="008D1347"/>
    <w:rsid w:val="008D33CC"/>
    <w:rsid w:val="008D3717"/>
    <w:rsid w:val="008D7A5B"/>
    <w:rsid w:val="008E17DE"/>
    <w:rsid w:val="008E1AEE"/>
    <w:rsid w:val="008E5073"/>
    <w:rsid w:val="008F0710"/>
    <w:rsid w:val="008F0F8C"/>
    <w:rsid w:val="008F1D60"/>
    <w:rsid w:val="008F53F0"/>
    <w:rsid w:val="008F5BC0"/>
    <w:rsid w:val="008F67AB"/>
    <w:rsid w:val="00901486"/>
    <w:rsid w:val="009015A8"/>
    <w:rsid w:val="00902822"/>
    <w:rsid w:val="009038DE"/>
    <w:rsid w:val="00903F48"/>
    <w:rsid w:val="0090501C"/>
    <w:rsid w:val="009114D9"/>
    <w:rsid w:val="00911562"/>
    <w:rsid w:val="009128A1"/>
    <w:rsid w:val="0091590B"/>
    <w:rsid w:val="009162A6"/>
    <w:rsid w:val="00917975"/>
    <w:rsid w:val="009201DB"/>
    <w:rsid w:val="0092311F"/>
    <w:rsid w:val="00925BE2"/>
    <w:rsid w:val="009273D7"/>
    <w:rsid w:val="00927CDE"/>
    <w:rsid w:val="00931272"/>
    <w:rsid w:val="00933E56"/>
    <w:rsid w:val="0093440E"/>
    <w:rsid w:val="009361B4"/>
    <w:rsid w:val="00936B01"/>
    <w:rsid w:val="00937322"/>
    <w:rsid w:val="00942E37"/>
    <w:rsid w:val="0094538D"/>
    <w:rsid w:val="00945F7E"/>
    <w:rsid w:val="00947D16"/>
    <w:rsid w:val="00957B24"/>
    <w:rsid w:val="00960DF5"/>
    <w:rsid w:val="009630B4"/>
    <w:rsid w:val="0096314C"/>
    <w:rsid w:val="00965B4F"/>
    <w:rsid w:val="00965C6E"/>
    <w:rsid w:val="009719ED"/>
    <w:rsid w:val="00974532"/>
    <w:rsid w:val="00974619"/>
    <w:rsid w:val="00974D64"/>
    <w:rsid w:val="00975C19"/>
    <w:rsid w:val="00976362"/>
    <w:rsid w:val="0098137D"/>
    <w:rsid w:val="00984373"/>
    <w:rsid w:val="00984F79"/>
    <w:rsid w:val="00987787"/>
    <w:rsid w:val="00987CE2"/>
    <w:rsid w:val="00990305"/>
    <w:rsid w:val="009929CC"/>
    <w:rsid w:val="00992D7E"/>
    <w:rsid w:val="00993437"/>
    <w:rsid w:val="00995F6C"/>
    <w:rsid w:val="009970B6"/>
    <w:rsid w:val="009A0357"/>
    <w:rsid w:val="009A33D5"/>
    <w:rsid w:val="009A3BFA"/>
    <w:rsid w:val="009A4AAA"/>
    <w:rsid w:val="009A5C77"/>
    <w:rsid w:val="009A6CD8"/>
    <w:rsid w:val="009B2CE7"/>
    <w:rsid w:val="009B3964"/>
    <w:rsid w:val="009B6A6C"/>
    <w:rsid w:val="009B73F6"/>
    <w:rsid w:val="009B7453"/>
    <w:rsid w:val="009C359F"/>
    <w:rsid w:val="009C4E5F"/>
    <w:rsid w:val="009C7633"/>
    <w:rsid w:val="009D0E08"/>
    <w:rsid w:val="009D2E03"/>
    <w:rsid w:val="009D5626"/>
    <w:rsid w:val="009D5BDA"/>
    <w:rsid w:val="009D753D"/>
    <w:rsid w:val="009D7855"/>
    <w:rsid w:val="009D7FF5"/>
    <w:rsid w:val="009E2FF7"/>
    <w:rsid w:val="009E6419"/>
    <w:rsid w:val="009E66C2"/>
    <w:rsid w:val="009E7839"/>
    <w:rsid w:val="009F29BA"/>
    <w:rsid w:val="009F3055"/>
    <w:rsid w:val="009F39D1"/>
    <w:rsid w:val="009F45A4"/>
    <w:rsid w:val="009F4B2D"/>
    <w:rsid w:val="009F4D45"/>
    <w:rsid w:val="009F7C66"/>
    <w:rsid w:val="00A03DB9"/>
    <w:rsid w:val="00A051D2"/>
    <w:rsid w:val="00A1014C"/>
    <w:rsid w:val="00A11EC2"/>
    <w:rsid w:val="00A13F76"/>
    <w:rsid w:val="00A17E89"/>
    <w:rsid w:val="00A214BA"/>
    <w:rsid w:val="00A234E3"/>
    <w:rsid w:val="00A25FE0"/>
    <w:rsid w:val="00A262DF"/>
    <w:rsid w:val="00A26528"/>
    <w:rsid w:val="00A30042"/>
    <w:rsid w:val="00A30A00"/>
    <w:rsid w:val="00A31ACF"/>
    <w:rsid w:val="00A32A1B"/>
    <w:rsid w:val="00A32A22"/>
    <w:rsid w:val="00A33228"/>
    <w:rsid w:val="00A36FCC"/>
    <w:rsid w:val="00A377C2"/>
    <w:rsid w:val="00A40DD9"/>
    <w:rsid w:val="00A4124F"/>
    <w:rsid w:val="00A43240"/>
    <w:rsid w:val="00A4390B"/>
    <w:rsid w:val="00A44AC7"/>
    <w:rsid w:val="00A4606F"/>
    <w:rsid w:val="00A460A4"/>
    <w:rsid w:val="00A468D0"/>
    <w:rsid w:val="00A51F80"/>
    <w:rsid w:val="00A526EF"/>
    <w:rsid w:val="00A530AD"/>
    <w:rsid w:val="00A54B0B"/>
    <w:rsid w:val="00A570AE"/>
    <w:rsid w:val="00A57397"/>
    <w:rsid w:val="00A63B32"/>
    <w:rsid w:val="00A65C5F"/>
    <w:rsid w:val="00A67115"/>
    <w:rsid w:val="00A67931"/>
    <w:rsid w:val="00A726A4"/>
    <w:rsid w:val="00A761D1"/>
    <w:rsid w:val="00A82132"/>
    <w:rsid w:val="00A870DB"/>
    <w:rsid w:val="00A91804"/>
    <w:rsid w:val="00AA01F5"/>
    <w:rsid w:val="00AA031B"/>
    <w:rsid w:val="00AA1031"/>
    <w:rsid w:val="00AA21EE"/>
    <w:rsid w:val="00AA3046"/>
    <w:rsid w:val="00AA4EA5"/>
    <w:rsid w:val="00AA7D15"/>
    <w:rsid w:val="00AB0069"/>
    <w:rsid w:val="00AB09EB"/>
    <w:rsid w:val="00AB22A1"/>
    <w:rsid w:val="00AB4904"/>
    <w:rsid w:val="00AB4FFE"/>
    <w:rsid w:val="00AB578B"/>
    <w:rsid w:val="00AC15E2"/>
    <w:rsid w:val="00AC2BC3"/>
    <w:rsid w:val="00AC5A3A"/>
    <w:rsid w:val="00AC6CBD"/>
    <w:rsid w:val="00AD03E3"/>
    <w:rsid w:val="00AD2976"/>
    <w:rsid w:val="00AD33FF"/>
    <w:rsid w:val="00AD440E"/>
    <w:rsid w:val="00AD4535"/>
    <w:rsid w:val="00AD4ED4"/>
    <w:rsid w:val="00AD638C"/>
    <w:rsid w:val="00AE104F"/>
    <w:rsid w:val="00AE1F1F"/>
    <w:rsid w:val="00AE30D5"/>
    <w:rsid w:val="00AE3A85"/>
    <w:rsid w:val="00AE73AE"/>
    <w:rsid w:val="00AF1725"/>
    <w:rsid w:val="00AF1A31"/>
    <w:rsid w:val="00AF325E"/>
    <w:rsid w:val="00AF6C12"/>
    <w:rsid w:val="00AF6FC8"/>
    <w:rsid w:val="00AF7B75"/>
    <w:rsid w:val="00B00B68"/>
    <w:rsid w:val="00B01DAF"/>
    <w:rsid w:val="00B04644"/>
    <w:rsid w:val="00B07D13"/>
    <w:rsid w:val="00B10343"/>
    <w:rsid w:val="00B10D0B"/>
    <w:rsid w:val="00B112F5"/>
    <w:rsid w:val="00B11624"/>
    <w:rsid w:val="00B14059"/>
    <w:rsid w:val="00B15A1E"/>
    <w:rsid w:val="00B20ABE"/>
    <w:rsid w:val="00B20E82"/>
    <w:rsid w:val="00B223DE"/>
    <w:rsid w:val="00B24B62"/>
    <w:rsid w:val="00B31402"/>
    <w:rsid w:val="00B31CDB"/>
    <w:rsid w:val="00B33322"/>
    <w:rsid w:val="00B36011"/>
    <w:rsid w:val="00B363E3"/>
    <w:rsid w:val="00B40F4D"/>
    <w:rsid w:val="00B4105E"/>
    <w:rsid w:val="00B44F4A"/>
    <w:rsid w:val="00B4515D"/>
    <w:rsid w:val="00B47E87"/>
    <w:rsid w:val="00B51E32"/>
    <w:rsid w:val="00B5201C"/>
    <w:rsid w:val="00B529F9"/>
    <w:rsid w:val="00B530B2"/>
    <w:rsid w:val="00B55574"/>
    <w:rsid w:val="00B55CC1"/>
    <w:rsid w:val="00B5642C"/>
    <w:rsid w:val="00B60F21"/>
    <w:rsid w:val="00B63D9F"/>
    <w:rsid w:val="00B64366"/>
    <w:rsid w:val="00B64674"/>
    <w:rsid w:val="00B64A5D"/>
    <w:rsid w:val="00B650C2"/>
    <w:rsid w:val="00B70C38"/>
    <w:rsid w:val="00B7237A"/>
    <w:rsid w:val="00B74EB2"/>
    <w:rsid w:val="00B7631A"/>
    <w:rsid w:val="00B76964"/>
    <w:rsid w:val="00B84418"/>
    <w:rsid w:val="00B85CC1"/>
    <w:rsid w:val="00B870AA"/>
    <w:rsid w:val="00B910E8"/>
    <w:rsid w:val="00BB0B7E"/>
    <w:rsid w:val="00BB25D2"/>
    <w:rsid w:val="00BB5A87"/>
    <w:rsid w:val="00BB720F"/>
    <w:rsid w:val="00BB744A"/>
    <w:rsid w:val="00BB7511"/>
    <w:rsid w:val="00BC01E3"/>
    <w:rsid w:val="00BC0D2B"/>
    <w:rsid w:val="00BC127B"/>
    <w:rsid w:val="00BC5C2B"/>
    <w:rsid w:val="00BD216E"/>
    <w:rsid w:val="00BD2950"/>
    <w:rsid w:val="00BD66B7"/>
    <w:rsid w:val="00BE2099"/>
    <w:rsid w:val="00BE3220"/>
    <w:rsid w:val="00BF05AD"/>
    <w:rsid w:val="00BF6768"/>
    <w:rsid w:val="00C005B0"/>
    <w:rsid w:val="00C0106B"/>
    <w:rsid w:val="00C012D1"/>
    <w:rsid w:val="00C038FF"/>
    <w:rsid w:val="00C03B7C"/>
    <w:rsid w:val="00C06CC3"/>
    <w:rsid w:val="00C13F88"/>
    <w:rsid w:val="00C20633"/>
    <w:rsid w:val="00C2081D"/>
    <w:rsid w:val="00C300DD"/>
    <w:rsid w:val="00C32C5E"/>
    <w:rsid w:val="00C355D7"/>
    <w:rsid w:val="00C3774A"/>
    <w:rsid w:val="00C37839"/>
    <w:rsid w:val="00C41AF4"/>
    <w:rsid w:val="00C4283B"/>
    <w:rsid w:val="00C437D3"/>
    <w:rsid w:val="00C452FC"/>
    <w:rsid w:val="00C459F9"/>
    <w:rsid w:val="00C47DE8"/>
    <w:rsid w:val="00C516D1"/>
    <w:rsid w:val="00C51BC3"/>
    <w:rsid w:val="00C52F25"/>
    <w:rsid w:val="00C54905"/>
    <w:rsid w:val="00C57AE6"/>
    <w:rsid w:val="00C60105"/>
    <w:rsid w:val="00C60A90"/>
    <w:rsid w:val="00C6115C"/>
    <w:rsid w:val="00C64649"/>
    <w:rsid w:val="00C677DF"/>
    <w:rsid w:val="00C67E0A"/>
    <w:rsid w:val="00C709E5"/>
    <w:rsid w:val="00C76300"/>
    <w:rsid w:val="00C81FAB"/>
    <w:rsid w:val="00C82427"/>
    <w:rsid w:val="00C85184"/>
    <w:rsid w:val="00C85564"/>
    <w:rsid w:val="00C8621A"/>
    <w:rsid w:val="00C86FFF"/>
    <w:rsid w:val="00C909F6"/>
    <w:rsid w:val="00C916F8"/>
    <w:rsid w:val="00C93A6D"/>
    <w:rsid w:val="00C93DCF"/>
    <w:rsid w:val="00C94386"/>
    <w:rsid w:val="00C954D1"/>
    <w:rsid w:val="00C95BF5"/>
    <w:rsid w:val="00CA1BD2"/>
    <w:rsid w:val="00CA2AD2"/>
    <w:rsid w:val="00CA4BD8"/>
    <w:rsid w:val="00CA5F68"/>
    <w:rsid w:val="00CA68CA"/>
    <w:rsid w:val="00CA7365"/>
    <w:rsid w:val="00CA7A67"/>
    <w:rsid w:val="00CA7CA6"/>
    <w:rsid w:val="00CB7B61"/>
    <w:rsid w:val="00CC0556"/>
    <w:rsid w:val="00CC0E54"/>
    <w:rsid w:val="00CC188A"/>
    <w:rsid w:val="00CC1D48"/>
    <w:rsid w:val="00CC320B"/>
    <w:rsid w:val="00CC658E"/>
    <w:rsid w:val="00CD2679"/>
    <w:rsid w:val="00CD7912"/>
    <w:rsid w:val="00CD7FFB"/>
    <w:rsid w:val="00CE09DD"/>
    <w:rsid w:val="00CE11E6"/>
    <w:rsid w:val="00CE1D4B"/>
    <w:rsid w:val="00CE34B0"/>
    <w:rsid w:val="00CE35CE"/>
    <w:rsid w:val="00CE3C66"/>
    <w:rsid w:val="00CF1DA9"/>
    <w:rsid w:val="00CF2FE0"/>
    <w:rsid w:val="00CF306A"/>
    <w:rsid w:val="00CF3973"/>
    <w:rsid w:val="00CF5C3B"/>
    <w:rsid w:val="00CF7AEC"/>
    <w:rsid w:val="00D002A8"/>
    <w:rsid w:val="00D00AA3"/>
    <w:rsid w:val="00D01E16"/>
    <w:rsid w:val="00D0306E"/>
    <w:rsid w:val="00D04324"/>
    <w:rsid w:val="00D0445B"/>
    <w:rsid w:val="00D04490"/>
    <w:rsid w:val="00D05F7A"/>
    <w:rsid w:val="00D07220"/>
    <w:rsid w:val="00D07A20"/>
    <w:rsid w:val="00D12FEC"/>
    <w:rsid w:val="00D13791"/>
    <w:rsid w:val="00D14340"/>
    <w:rsid w:val="00D15798"/>
    <w:rsid w:val="00D15A73"/>
    <w:rsid w:val="00D162B1"/>
    <w:rsid w:val="00D20AAF"/>
    <w:rsid w:val="00D24C26"/>
    <w:rsid w:val="00D25C1E"/>
    <w:rsid w:val="00D30053"/>
    <w:rsid w:val="00D34BCD"/>
    <w:rsid w:val="00D354D2"/>
    <w:rsid w:val="00D35A20"/>
    <w:rsid w:val="00D36217"/>
    <w:rsid w:val="00D4071B"/>
    <w:rsid w:val="00D4099E"/>
    <w:rsid w:val="00D4283F"/>
    <w:rsid w:val="00D44699"/>
    <w:rsid w:val="00D45B14"/>
    <w:rsid w:val="00D46183"/>
    <w:rsid w:val="00D461C7"/>
    <w:rsid w:val="00D47BF6"/>
    <w:rsid w:val="00D5197D"/>
    <w:rsid w:val="00D52113"/>
    <w:rsid w:val="00D5240D"/>
    <w:rsid w:val="00D55D6E"/>
    <w:rsid w:val="00D5726C"/>
    <w:rsid w:val="00D61473"/>
    <w:rsid w:val="00D720EE"/>
    <w:rsid w:val="00D723FB"/>
    <w:rsid w:val="00D7350B"/>
    <w:rsid w:val="00D74A72"/>
    <w:rsid w:val="00D77C44"/>
    <w:rsid w:val="00D8010C"/>
    <w:rsid w:val="00D82B2D"/>
    <w:rsid w:val="00D836FD"/>
    <w:rsid w:val="00D86B02"/>
    <w:rsid w:val="00D86FD6"/>
    <w:rsid w:val="00D903DE"/>
    <w:rsid w:val="00D90905"/>
    <w:rsid w:val="00DA2A1F"/>
    <w:rsid w:val="00DA4135"/>
    <w:rsid w:val="00DA41D7"/>
    <w:rsid w:val="00DB2126"/>
    <w:rsid w:val="00DC10D2"/>
    <w:rsid w:val="00DC3CE8"/>
    <w:rsid w:val="00DC5C07"/>
    <w:rsid w:val="00DC71AA"/>
    <w:rsid w:val="00DD1A54"/>
    <w:rsid w:val="00DD319A"/>
    <w:rsid w:val="00DD3205"/>
    <w:rsid w:val="00DD37D6"/>
    <w:rsid w:val="00DE4FB2"/>
    <w:rsid w:val="00DE6407"/>
    <w:rsid w:val="00DE746F"/>
    <w:rsid w:val="00DE7882"/>
    <w:rsid w:val="00DF196D"/>
    <w:rsid w:val="00DF3DA9"/>
    <w:rsid w:val="00DF4C75"/>
    <w:rsid w:val="00DF6DAB"/>
    <w:rsid w:val="00DF7512"/>
    <w:rsid w:val="00DF7550"/>
    <w:rsid w:val="00E00976"/>
    <w:rsid w:val="00E0310B"/>
    <w:rsid w:val="00E03BD2"/>
    <w:rsid w:val="00E047E8"/>
    <w:rsid w:val="00E05ADE"/>
    <w:rsid w:val="00E077DF"/>
    <w:rsid w:val="00E104ED"/>
    <w:rsid w:val="00E10509"/>
    <w:rsid w:val="00E204D5"/>
    <w:rsid w:val="00E2083C"/>
    <w:rsid w:val="00E20B87"/>
    <w:rsid w:val="00E2128D"/>
    <w:rsid w:val="00E2411F"/>
    <w:rsid w:val="00E24DA8"/>
    <w:rsid w:val="00E24FF5"/>
    <w:rsid w:val="00E27FF5"/>
    <w:rsid w:val="00E3062E"/>
    <w:rsid w:val="00E3087B"/>
    <w:rsid w:val="00E30BE0"/>
    <w:rsid w:val="00E32523"/>
    <w:rsid w:val="00E3386C"/>
    <w:rsid w:val="00E3554A"/>
    <w:rsid w:val="00E35599"/>
    <w:rsid w:val="00E36EFA"/>
    <w:rsid w:val="00E3776E"/>
    <w:rsid w:val="00E4049C"/>
    <w:rsid w:val="00E41F28"/>
    <w:rsid w:val="00E43C83"/>
    <w:rsid w:val="00E447C7"/>
    <w:rsid w:val="00E50BAC"/>
    <w:rsid w:val="00E5201B"/>
    <w:rsid w:val="00E52AFA"/>
    <w:rsid w:val="00E5324A"/>
    <w:rsid w:val="00E62FD8"/>
    <w:rsid w:val="00E6376D"/>
    <w:rsid w:val="00E63881"/>
    <w:rsid w:val="00E6388D"/>
    <w:rsid w:val="00E664E6"/>
    <w:rsid w:val="00E67788"/>
    <w:rsid w:val="00E70F5E"/>
    <w:rsid w:val="00E7189B"/>
    <w:rsid w:val="00E722AC"/>
    <w:rsid w:val="00E731D7"/>
    <w:rsid w:val="00E73760"/>
    <w:rsid w:val="00E76083"/>
    <w:rsid w:val="00E80DF5"/>
    <w:rsid w:val="00E8433A"/>
    <w:rsid w:val="00E85EB0"/>
    <w:rsid w:val="00E8695B"/>
    <w:rsid w:val="00E9032D"/>
    <w:rsid w:val="00E92D4F"/>
    <w:rsid w:val="00E93BBA"/>
    <w:rsid w:val="00E93ED3"/>
    <w:rsid w:val="00EA4501"/>
    <w:rsid w:val="00EA50E6"/>
    <w:rsid w:val="00EA6ACF"/>
    <w:rsid w:val="00EB0206"/>
    <w:rsid w:val="00EB02DE"/>
    <w:rsid w:val="00EB2CB7"/>
    <w:rsid w:val="00EB3E31"/>
    <w:rsid w:val="00EB7968"/>
    <w:rsid w:val="00EB7FE9"/>
    <w:rsid w:val="00EC0063"/>
    <w:rsid w:val="00EC28EF"/>
    <w:rsid w:val="00EC490B"/>
    <w:rsid w:val="00EC7A10"/>
    <w:rsid w:val="00ED17CC"/>
    <w:rsid w:val="00ED1C79"/>
    <w:rsid w:val="00ED1E88"/>
    <w:rsid w:val="00ED39D3"/>
    <w:rsid w:val="00ED3CA1"/>
    <w:rsid w:val="00ED40F0"/>
    <w:rsid w:val="00ED4D1E"/>
    <w:rsid w:val="00ED523F"/>
    <w:rsid w:val="00ED7E69"/>
    <w:rsid w:val="00EE31EB"/>
    <w:rsid w:val="00EF02F3"/>
    <w:rsid w:val="00EF15B8"/>
    <w:rsid w:val="00EF17E6"/>
    <w:rsid w:val="00EF60AB"/>
    <w:rsid w:val="00EF64A3"/>
    <w:rsid w:val="00EF7874"/>
    <w:rsid w:val="00F01DC2"/>
    <w:rsid w:val="00F01E42"/>
    <w:rsid w:val="00F0328D"/>
    <w:rsid w:val="00F0625C"/>
    <w:rsid w:val="00F06A70"/>
    <w:rsid w:val="00F06CDC"/>
    <w:rsid w:val="00F10DDD"/>
    <w:rsid w:val="00F1106E"/>
    <w:rsid w:val="00F110DA"/>
    <w:rsid w:val="00F14DF7"/>
    <w:rsid w:val="00F218AA"/>
    <w:rsid w:val="00F21F36"/>
    <w:rsid w:val="00F240CD"/>
    <w:rsid w:val="00F24B6E"/>
    <w:rsid w:val="00F24C04"/>
    <w:rsid w:val="00F261C4"/>
    <w:rsid w:val="00F270E6"/>
    <w:rsid w:val="00F27FBD"/>
    <w:rsid w:val="00F330F0"/>
    <w:rsid w:val="00F3458A"/>
    <w:rsid w:val="00F34E9E"/>
    <w:rsid w:val="00F404DD"/>
    <w:rsid w:val="00F40E06"/>
    <w:rsid w:val="00F42106"/>
    <w:rsid w:val="00F446F0"/>
    <w:rsid w:val="00F44700"/>
    <w:rsid w:val="00F60F81"/>
    <w:rsid w:val="00F67371"/>
    <w:rsid w:val="00F70B79"/>
    <w:rsid w:val="00F74F21"/>
    <w:rsid w:val="00F7559F"/>
    <w:rsid w:val="00F75611"/>
    <w:rsid w:val="00F75703"/>
    <w:rsid w:val="00F758FF"/>
    <w:rsid w:val="00F75A67"/>
    <w:rsid w:val="00F76CC5"/>
    <w:rsid w:val="00F779B3"/>
    <w:rsid w:val="00F77A84"/>
    <w:rsid w:val="00F822F9"/>
    <w:rsid w:val="00F86505"/>
    <w:rsid w:val="00F86943"/>
    <w:rsid w:val="00F86E32"/>
    <w:rsid w:val="00F878BE"/>
    <w:rsid w:val="00F919FC"/>
    <w:rsid w:val="00F93F50"/>
    <w:rsid w:val="00F94650"/>
    <w:rsid w:val="00F95571"/>
    <w:rsid w:val="00F969D8"/>
    <w:rsid w:val="00F96E47"/>
    <w:rsid w:val="00F9719E"/>
    <w:rsid w:val="00FA3BBD"/>
    <w:rsid w:val="00FA68B5"/>
    <w:rsid w:val="00FA779A"/>
    <w:rsid w:val="00FA7B8A"/>
    <w:rsid w:val="00FA7F23"/>
    <w:rsid w:val="00FB1C2C"/>
    <w:rsid w:val="00FB5F59"/>
    <w:rsid w:val="00FB6CDF"/>
    <w:rsid w:val="00FB6D64"/>
    <w:rsid w:val="00FC4528"/>
    <w:rsid w:val="00FC588A"/>
    <w:rsid w:val="00FC7889"/>
    <w:rsid w:val="00FC7B24"/>
    <w:rsid w:val="00FD0AB7"/>
    <w:rsid w:val="00FD5E64"/>
    <w:rsid w:val="00FD7F88"/>
    <w:rsid w:val="00FE0CCF"/>
    <w:rsid w:val="00FE2D6B"/>
    <w:rsid w:val="00FE3541"/>
    <w:rsid w:val="00FE5342"/>
    <w:rsid w:val="00FE6FB6"/>
    <w:rsid w:val="00FE73B9"/>
    <w:rsid w:val="00FF0B45"/>
    <w:rsid w:val="00FF4550"/>
    <w:rsid w:val="00FF4AE5"/>
    <w:rsid w:val="00FF50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039,#0066ac,#0092d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2FD8"/>
    <w:pPr>
      <w:spacing w:after="60"/>
    </w:pPr>
    <w:rPr>
      <w:rFonts w:ascii="Calibri" w:hAnsi="Calibri"/>
    </w:rPr>
  </w:style>
  <w:style w:type="paragraph" w:styleId="Titre1">
    <w:name w:val="heading 1"/>
    <w:aliases w:val="Titre niveau 1"/>
    <w:basedOn w:val="Normal"/>
    <w:next w:val="Normal"/>
    <w:autoRedefine/>
    <w:qFormat/>
    <w:rsid w:val="00202F12"/>
    <w:pPr>
      <w:keepNext/>
      <w:pageBreakBefore/>
      <w:pBdr>
        <w:bottom w:val="single" w:sz="8" w:space="1" w:color="0092D7"/>
      </w:pBdr>
      <w:spacing w:before="300" w:after="300"/>
      <w:outlineLvl w:val="0"/>
    </w:pPr>
    <w:rPr>
      <w:b/>
      <w:color w:val="0092D7"/>
      <w:sz w:val="36"/>
    </w:rPr>
  </w:style>
  <w:style w:type="paragraph" w:styleId="Titre2">
    <w:name w:val="heading 2"/>
    <w:aliases w:val="Titre niveau 2"/>
    <w:basedOn w:val="Normal"/>
    <w:next w:val="Normal"/>
    <w:autoRedefine/>
    <w:qFormat/>
    <w:rsid w:val="00560CFB"/>
    <w:pPr>
      <w:keepNext/>
      <w:numPr>
        <w:ilvl w:val="1"/>
        <w:numId w:val="2"/>
      </w:numPr>
      <w:tabs>
        <w:tab w:val="left" w:pos="840"/>
      </w:tabs>
      <w:spacing w:before="240" w:after="180"/>
      <w:outlineLvl w:val="1"/>
    </w:pPr>
    <w:rPr>
      <w:b/>
      <w:color w:val="0092D7"/>
      <w:sz w:val="32"/>
      <w:szCs w:val="24"/>
    </w:rPr>
  </w:style>
  <w:style w:type="paragraph" w:styleId="Titre3">
    <w:name w:val="heading 3"/>
    <w:aliases w:val="Titre niveau 3"/>
    <w:basedOn w:val="Normal"/>
    <w:next w:val="Normal"/>
    <w:autoRedefine/>
    <w:qFormat/>
    <w:rsid w:val="00560CFB"/>
    <w:pPr>
      <w:keepNext/>
      <w:numPr>
        <w:ilvl w:val="2"/>
        <w:numId w:val="2"/>
      </w:numPr>
      <w:spacing w:before="120" w:after="120"/>
      <w:outlineLvl w:val="2"/>
    </w:pPr>
    <w:rPr>
      <w:b/>
      <w:color w:val="99CC00"/>
      <w:sz w:val="24"/>
    </w:rPr>
  </w:style>
  <w:style w:type="paragraph" w:styleId="Titre4">
    <w:name w:val="heading 4"/>
    <w:basedOn w:val="Titre3"/>
    <w:next w:val="Normal"/>
    <w:qFormat/>
    <w:rsid w:val="00560CFB"/>
    <w:pPr>
      <w:numPr>
        <w:ilvl w:val="3"/>
      </w:numPr>
      <w:jc w:val="both"/>
      <w:outlineLvl w:val="3"/>
    </w:pPr>
  </w:style>
  <w:style w:type="paragraph" w:styleId="Titre5">
    <w:name w:val="heading 5"/>
    <w:basedOn w:val="Titre3"/>
    <w:next w:val="Normal"/>
    <w:qFormat/>
    <w:rsid w:val="00560CFB"/>
    <w:pPr>
      <w:numPr>
        <w:ilvl w:val="4"/>
      </w:numPr>
      <w:spacing w:before="240" w:after="60"/>
      <w:jc w:val="both"/>
      <w:outlineLvl w:val="4"/>
    </w:pPr>
    <w:rPr>
      <w:rFonts w:ascii="Arial" w:hAnsi="Arial"/>
      <w:sz w:val="22"/>
    </w:rPr>
  </w:style>
  <w:style w:type="paragraph" w:styleId="Titre6">
    <w:name w:val="heading 6"/>
    <w:basedOn w:val="Normal"/>
    <w:next w:val="Normal"/>
    <w:qFormat/>
    <w:rsid w:val="007F49DB"/>
    <w:pPr>
      <w:spacing w:before="240"/>
      <w:jc w:val="both"/>
      <w:outlineLvl w:val="5"/>
    </w:pPr>
    <w:rPr>
      <w:rFonts w:ascii="Arial" w:hAnsi="Arial"/>
      <w:i/>
      <w:sz w:val="22"/>
    </w:rPr>
  </w:style>
  <w:style w:type="paragraph" w:styleId="Titre7">
    <w:name w:val="heading 7"/>
    <w:basedOn w:val="Normal"/>
    <w:next w:val="Normal"/>
    <w:qFormat/>
    <w:rsid w:val="007F49DB"/>
    <w:pPr>
      <w:spacing w:before="240"/>
      <w:jc w:val="both"/>
      <w:outlineLvl w:val="6"/>
    </w:pPr>
    <w:rPr>
      <w:rFonts w:ascii="Arial" w:hAnsi="Arial"/>
    </w:rPr>
  </w:style>
  <w:style w:type="paragraph" w:styleId="Titre8">
    <w:name w:val="heading 8"/>
    <w:basedOn w:val="Normal"/>
    <w:next w:val="Normal"/>
    <w:qFormat/>
    <w:rsid w:val="007F49DB"/>
    <w:pPr>
      <w:spacing w:before="240"/>
      <w:jc w:val="both"/>
      <w:outlineLvl w:val="7"/>
    </w:pPr>
    <w:rPr>
      <w:rFonts w:ascii="Arial" w:hAnsi="Arial"/>
      <w:i/>
    </w:rPr>
  </w:style>
  <w:style w:type="paragraph" w:styleId="Titre9">
    <w:name w:val="heading 9"/>
    <w:basedOn w:val="Normal"/>
    <w:next w:val="Normal"/>
    <w:qFormat/>
    <w:rsid w:val="007F49DB"/>
    <w:pPr>
      <w:spacing w:before="24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ieddepage-Titre">
    <w:name w:val="Pied de page - Titre"/>
    <w:basedOn w:val="Pieddepage-Coordonnes"/>
    <w:rsid w:val="008A3754"/>
    <w:pPr>
      <w:framePr w:wrap="around" w:vAnchor="text" w:hAnchor="text" w:y="1"/>
    </w:pPr>
  </w:style>
  <w:style w:type="character" w:styleId="Lienhypertexte">
    <w:name w:val="Hyperlink"/>
    <w:rsid w:val="00D4099E"/>
    <w:rPr>
      <w:rFonts w:ascii="Calibri" w:hAnsi="Calibri"/>
      <w:color w:val="0092D7"/>
      <w:u w:val="single"/>
    </w:rPr>
  </w:style>
  <w:style w:type="paragraph" w:styleId="TM3">
    <w:name w:val="toc 3"/>
    <w:basedOn w:val="Normal"/>
    <w:next w:val="Normal"/>
    <w:autoRedefine/>
    <w:rsid w:val="006F4B64"/>
    <w:pPr>
      <w:tabs>
        <w:tab w:val="right" w:pos="9072"/>
      </w:tabs>
    </w:pPr>
    <w:rPr>
      <w:color w:val="292929"/>
    </w:rPr>
  </w:style>
  <w:style w:type="paragraph" w:styleId="TM1">
    <w:name w:val="toc 1"/>
    <w:basedOn w:val="Normal"/>
    <w:next w:val="Normal"/>
    <w:autoRedefine/>
    <w:rsid w:val="00AB4904"/>
    <w:pPr>
      <w:tabs>
        <w:tab w:val="left" w:pos="9072"/>
      </w:tabs>
      <w:spacing w:before="120"/>
    </w:pPr>
    <w:rPr>
      <w:smallCaps/>
      <w:noProof/>
      <w:color w:val="292929"/>
      <w:sz w:val="22"/>
    </w:rPr>
  </w:style>
  <w:style w:type="paragraph" w:styleId="TM2">
    <w:name w:val="toc 2"/>
    <w:basedOn w:val="Normal"/>
    <w:next w:val="Normal"/>
    <w:autoRedefine/>
    <w:rsid w:val="00D36217"/>
    <w:pPr>
      <w:tabs>
        <w:tab w:val="left" w:pos="0"/>
        <w:tab w:val="left" w:pos="9072"/>
      </w:tabs>
    </w:pPr>
    <w:rPr>
      <w:noProof/>
      <w:snapToGrid w:val="0"/>
      <w:color w:val="292929"/>
    </w:rPr>
  </w:style>
  <w:style w:type="paragraph" w:styleId="TM4">
    <w:name w:val="toc 4"/>
    <w:basedOn w:val="Normal"/>
    <w:next w:val="Normal"/>
    <w:autoRedefine/>
    <w:semiHidden/>
    <w:pPr>
      <w:ind w:left="600"/>
    </w:pPr>
    <w:rPr>
      <w:sz w:val="18"/>
    </w:rPr>
  </w:style>
  <w:style w:type="paragraph" w:styleId="TM5">
    <w:name w:val="toc 5"/>
    <w:basedOn w:val="Normal"/>
    <w:next w:val="Normal"/>
    <w:autoRedefine/>
    <w:semiHidden/>
    <w:pPr>
      <w:ind w:left="800"/>
    </w:pPr>
    <w:rPr>
      <w:sz w:val="18"/>
    </w:rPr>
  </w:style>
  <w:style w:type="paragraph" w:styleId="TM6">
    <w:name w:val="toc 6"/>
    <w:basedOn w:val="Normal"/>
    <w:next w:val="Normal"/>
    <w:autoRedefine/>
    <w:semiHidden/>
    <w:pPr>
      <w:ind w:left="1000"/>
    </w:pPr>
    <w:rPr>
      <w:sz w:val="18"/>
    </w:rPr>
  </w:style>
  <w:style w:type="paragraph" w:styleId="TM7">
    <w:name w:val="toc 7"/>
    <w:basedOn w:val="Normal"/>
    <w:next w:val="Normal"/>
    <w:autoRedefine/>
    <w:semiHidden/>
    <w:pPr>
      <w:ind w:left="1200"/>
    </w:pPr>
    <w:rPr>
      <w:sz w:val="18"/>
    </w:rPr>
  </w:style>
  <w:style w:type="paragraph" w:styleId="TM8">
    <w:name w:val="toc 8"/>
    <w:basedOn w:val="Normal"/>
    <w:next w:val="Normal"/>
    <w:autoRedefine/>
    <w:semiHidden/>
    <w:pPr>
      <w:ind w:left="1400"/>
    </w:pPr>
    <w:rPr>
      <w:sz w:val="18"/>
    </w:rPr>
  </w:style>
  <w:style w:type="paragraph" w:styleId="TM9">
    <w:name w:val="toc 9"/>
    <w:basedOn w:val="Normal"/>
    <w:next w:val="Normal"/>
    <w:autoRedefine/>
    <w:semiHidden/>
    <w:pPr>
      <w:ind w:left="1600"/>
    </w:pPr>
    <w:rPr>
      <w:sz w:val="18"/>
    </w:rPr>
  </w:style>
  <w:style w:type="paragraph" w:styleId="Explorateurdedocuments">
    <w:name w:val="Document Map"/>
    <w:basedOn w:val="Normal"/>
    <w:semiHidden/>
    <w:pPr>
      <w:shd w:val="clear" w:color="auto" w:fill="000080"/>
      <w:jc w:val="both"/>
    </w:pPr>
    <w:rPr>
      <w:rFonts w:ascii="Tahoma" w:hAnsi="Tahoma"/>
    </w:rPr>
  </w:style>
  <w:style w:type="paragraph" w:styleId="Lgende">
    <w:name w:val="caption"/>
    <w:basedOn w:val="Normal"/>
    <w:next w:val="Normal"/>
    <w:qFormat/>
    <w:rsid w:val="00917975"/>
    <w:pPr>
      <w:spacing w:after="120"/>
      <w:jc w:val="center"/>
    </w:pPr>
    <w:rPr>
      <w:i/>
      <w:color w:val="292929"/>
      <w:sz w:val="16"/>
    </w:rPr>
  </w:style>
  <w:style w:type="paragraph" w:customStyle="1" w:styleId="Image">
    <w:name w:val="Image"/>
    <w:basedOn w:val="Normal"/>
    <w:rsid w:val="00917975"/>
    <w:pPr>
      <w:keepNext/>
      <w:spacing w:before="180"/>
      <w:jc w:val="center"/>
    </w:pPr>
  </w:style>
  <w:style w:type="paragraph" w:styleId="Textedebulles">
    <w:name w:val="Balloon Text"/>
    <w:basedOn w:val="Normal"/>
    <w:semiHidden/>
    <w:rsid w:val="009A0357"/>
    <w:rPr>
      <w:rFonts w:ascii="Tahoma" w:hAnsi="Tahoma" w:cs="Tahoma"/>
      <w:sz w:val="16"/>
      <w:szCs w:val="16"/>
    </w:rPr>
  </w:style>
  <w:style w:type="paragraph" w:styleId="En-tte">
    <w:name w:val="header"/>
    <w:basedOn w:val="Normal"/>
    <w:rsid w:val="009C359F"/>
    <w:pPr>
      <w:tabs>
        <w:tab w:val="center" w:pos="4536"/>
        <w:tab w:val="right" w:pos="9072"/>
      </w:tabs>
    </w:pPr>
  </w:style>
  <w:style w:type="paragraph" w:customStyle="1" w:styleId="Enumeration-Liste">
    <w:name w:val="Enumeration - Liste"/>
    <w:basedOn w:val="Normal"/>
    <w:rsid w:val="00917975"/>
    <w:pPr>
      <w:numPr>
        <w:numId w:val="1"/>
      </w:numPr>
      <w:jc w:val="both"/>
    </w:pPr>
    <w:rPr>
      <w:sz w:val="18"/>
    </w:rPr>
  </w:style>
  <w:style w:type="paragraph" w:customStyle="1" w:styleId="Intro-Conclu">
    <w:name w:val="Intro - Conclu"/>
    <w:basedOn w:val="Titre1"/>
    <w:autoRedefine/>
    <w:rsid w:val="001D15C7"/>
  </w:style>
  <w:style w:type="paragraph" w:customStyle="1" w:styleId="Titreglobal">
    <w:name w:val="Titre global"/>
    <w:basedOn w:val="Normal"/>
    <w:autoRedefine/>
    <w:rsid w:val="00030180"/>
    <w:pPr>
      <w:jc w:val="right"/>
    </w:pPr>
    <w:rPr>
      <w:b/>
      <w:bCs/>
      <w:color w:val="0092D7"/>
      <w:sz w:val="72"/>
    </w:rPr>
  </w:style>
  <w:style w:type="paragraph" w:styleId="Pieddepage">
    <w:name w:val="footer"/>
    <w:basedOn w:val="Normal"/>
    <w:link w:val="PieddepageCar"/>
    <w:uiPriority w:val="99"/>
    <w:qFormat/>
    <w:rsid w:val="00933E56"/>
    <w:pPr>
      <w:tabs>
        <w:tab w:val="center" w:pos="4536"/>
        <w:tab w:val="right" w:pos="9072"/>
      </w:tabs>
    </w:pPr>
  </w:style>
  <w:style w:type="character" w:customStyle="1" w:styleId="PieddepageCar">
    <w:name w:val="Pied de page Car"/>
    <w:link w:val="Pieddepage"/>
    <w:uiPriority w:val="99"/>
    <w:rsid w:val="00933E56"/>
    <w:rPr>
      <w:rFonts w:ascii="Calibri" w:hAnsi="Calibri"/>
      <w:noProof/>
      <w:color w:val="000000"/>
    </w:rPr>
  </w:style>
  <w:style w:type="paragraph" w:customStyle="1" w:styleId="Pieddepage-Coordonnes">
    <w:name w:val="Pied de page - Coordonnées"/>
    <w:basedOn w:val="Normal"/>
    <w:autoRedefine/>
    <w:rsid w:val="008A3754"/>
    <w:pPr>
      <w:tabs>
        <w:tab w:val="center" w:pos="4536"/>
        <w:tab w:val="right" w:pos="9072"/>
      </w:tabs>
    </w:pPr>
    <w:rPr>
      <w:snapToGrid w:val="0"/>
      <w:color w:val="292929"/>
      <w:sz w:val="15"/>
    </w:rPr>
  </w:style>
  <w:style w:type="paragraph" w:customStyle="1" w:styleId="Sous-Titreglobal">
    <w:name w:val="Sous-Titre global"/>
    <w:basedOn w:val="Titreglobal"/>
    <w:rsid w:val="007E323B"/>
    <w:rPr>
      <w:color w:val="292929"/>
      <w:sz w:val="56"/>
    </w:rPr>
  </w:style>
  <w:style w:type="paragraph" w:customStyle="1" w:styleId="Enumeration-Titre">
    <w:name w:val="Enumeration - Titre"/>
    <w:basedOn w:val="Normal"/>
    <w:autoRedefine/>
    <w:rsid w:val="00917975"/>
    <w:rPr>
      <w:b/>
      <w:bCs/>
    </w:rPr>
  </w:style>
  <w:style w:type="paragraph" w:customStyle="1" w:styleId="Contactez-nous">
    <w:name w:val="Contactez-nous"/>
    <w:basedOn w:val="Normal"/>
    <w:rsid w:val="00D4099E"/>
    <w:pPr>
      <w:jc w:val="center"/>
    </w:pPr>
    <w:rPr>
      <w:b/>
      <w:bCs/>
      <w:color w:val="0092D7"/>
    </w:rPr>
  </w:style>
  <w:style w:type="character" w:styleId="Numrodepage">
    <w:name w:val="page number"/>
    <w:rsid w:val="00061236"/>
    <w:rPr>
      <w:rFonts w:ascii="Calibri" w:hAnsi="Calibri"/>
      <w:b/>
      <w:color w:val="0092D7"/>
      <w:sz w:val="16"/>
    </w:rPr>
  </w:style>
  <w:style w:type="paragraph" w:customStyle="1" w:styleId="PieddepageLOGOdroite">
    <w:name w:val="Pied de page LOGO droite"/>
    <w:basedOn w:val="Pieddepage-Coordonnes"/>
    <w:rsid w:val="00C03B7C"/>
    <w:pPr>
      <w:jc w:val="right"/>
    </w:pPr>
  </w:style>
  <w:style w:type="paragraph" w:customStyle="1" w:styleId="Pieddepage-Logo">
    <w:name w:val="Pied de page - Logo"/>
    <w:basedOn w:val="Normal"/>
    <w:autoRedefine/>
    <w:rsid w:val="008A3754"/>
    <w:pPr>
      <w:tabs>
        <w:tab w:val="center" w:pos="4536"/>
        <w:tab w:val="right" w:pos="9072"/>
      </w:tabs>
      <w:jc w:val="center"/>
    </w:pPr>
    <w:rPr>
      <w:snapToGrid w:val="0"/>
      <w:color w:val="0092D7"/>
    </w:rPr>
  </w:style>
  <w:style w:type="character" w:customStyle="1" w:styleId="messagebox">
    <w:name w:val="messagebox"/>
    <w:basedOn w:val="Policepardfaut"/>
    <w:rsid w:val="00E30BE0"/>
  </w:style>
  <w:style w:type="table" w:styleId="Grilledutableau">
    <w:name w:val="Table Grid"/>
    <w:basedOn w:val="TableauNormal"/>
    <w:uiPriority w:val="59"/>
    <w:rsid w:val="00C47DE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2FD8"/>
    <w:pPr>
      <w:spacing w:after="60"/>
    </w:pPr>
    <w:rPr>
      <w:rFonts w:ascii="Calibri" w:hAnsi="Calibri"/>
    </w:rPr>
  </w:style>
  <w:style w:type="paragraph" w:styleId="Titre1">
    <w:name w:val="heading 1"/>
    <w:aliases w:val="Titre niveau 1"/>
    <w:basedOn w:val="Normal"/>
    <w:next w:val="Normal"/>
    <w:autoRedefine/>
    <w:qFormat/>
    <w:rsid w:val="00202F12"/>
    <w:pPr>
      <w:keepNext/>
      <w:pageBreakBefore/>
      <w:pBdr>
        <w:bottom w:val="single" w:sz="8" w:space="1" w:color="0092D7"/>
      </w:pBdr>
      <w:spacing w:before="300" w:after="300"/>
      <w:outlineLvl w:val="0"/>
    </w:pPr>
    <w:rPr>
      <w:b/>
      <w:color w:val="0092D7"/>
      <w:sz w:val="36"/>
    </w:rPr>
  </w:style>
  <w:style w:type="paragraph" w:styleId="Titre2">
    <w:name w:val="heading 2"/>
    <w:aliases w:val="Titre niveau 2"/>
    <w:basedOn w:val="Normal"/>
    <w:next w:val="Normal"/>
    <w:autoRedefine/>
    <w:qFormat/>
    <w:rsid w:val="00560CFB"/>
    <w:pPr>
      <w:keepNext/>
      <w:numPr>
        <w:ilvl w:val="1"/>
        <w:numId w:val="2"/>
      </w:numPr>
      <w:tabs>
        <w:tab w:val="left" w:pos="840"/>
      </w:tabs>
      <w:spacing w:before="240" w:after="180"/>
      <w:outlineLvl w:val="1"/>
    </w:pPr>
    <w:rPr>
      <w:b/>
      <w:color w:val="0092D7"/>
      <w:sz w:val="32"/>
      <w:szCs w:val="24"/>
    </w:rPr>
  </w:style>
  <w:style w:type="paragraph" w:styleId="Titre3">
    <w:name w:val="heading 3"/>
    <w:aliases w:val="Titre niveau 3"/>
    <w:basedOn w:val="Normal"/>
    <w:next w:val="Normal"/>
    <w:autoRedefine/>
    <w:qFormat/>
    <w:rsid w:val="00560CFB"/>
    <w:pPr>
      <w:keepNext/>
      <w:numPr>
        <w:ilvl w:val="2"/>
        <w:numId w:val="2"/>
      </w:numPr>
      <w:spacing w:before="120" w:after="120"/>
      <w:outlineLvl w:val="2"/>
    </w:pPr>
    <w:rPr>
      <w:b/>
      <w:color w:val="99CC00"/>
      <w:sz w:val="24"/>
    </w:rPr>
  </w:style>
  <w:style w:type="paragraph" w:styleId="Titre4">
    <w:name w:val="heading 4"/>
    <w:basedOn w:val="Titre3"/>
    <w:next w:val="Normal"/>
    <w:qFormat/>
    <w:rsid w:val="00560CFB"/>
    <w:pPr>
      <w:numPr>
        <w:ilvl w:val="3"/>
      </w:numPr>
      <w:jc w:val="both"/>
      <w:outlineLvl w:val="3"/>
    </w:pPr>
  </w:style>
  <w:style w:type="paragraph" w:styleId="Titre5">
    <w:name w:val="heading 5"/>
    <w:basedOn w:val="Titre3"/>
    <w:next w:val="Normal"/>
    <w:qFormat/>
    <w:rsid w:val="00560CFB"/>
    <w:pPr>
      <w:numPr>
        <w:ilvl w:val="4"/>
      </w:numPr>
      <w:spacing w:before="240" w:after="60"/>
      <w:jc w:val="both"/>
      <w:outlineLvl w:val="4"/>
    </w:pPr>
    <w:rPr>
      <w:rFonts w:ascii="Arial" w:hAnsi="Arial"/>
      <w:sz w:val="22"/>
    </w:rPr>
  </w:style>
  <w:style w:type="paragraph" w:styleId="Titre6">
    <w:name w:val="heading 6"/>
    <w:basedOn w:val="Normal"/>
    <w:next w:val="Normal"/>
    <w:qFormat/>
    <w:rsid w:val="007F49DB"/>
    <w:pPr>
      <w:spacing w:before="240"/>
      <w:jc w:val="both"/>
      <w:outlineLvl w:val="5"/>
    </w:pPr>
    <w:rPr>
      <w:rFonts w:ascii="Arial" w:hAnsi="Arial"/>
      <w:i/>
      <w:sz w:val="22"/>
    </w:rPr>
  </w:style>
  <w:style w:type="paragraph" w:styleId="Titre7">
    <w:name w:val="heading 7"/>
    <w:basedOn w:val="Normal"/>
    <w:next w:val="Normal"/>
    <w:qFormat/>
    <w:rsid w:val="007F49DB"/>
    <w:pPr>
      <w:spacing w:before="240"/>
      <w:jc w:val="both"/>
      <w:outlineLvl w:val="6"/>
    </w:pPr>
    <w:rPr>
      <w:rFonts w:ascii="Arial" w:hAnsi="Arial"/>
    </w:rPr>
  </w:style>
  <w:style w:type="paragraph" w:styleId="Titre8">
    <w:name w:val="heading 8"/>
    <w:basedOn w:val="Normal"/>
    <w:next w:val="Normal"/>
    <w:qFormat/>
    <w:rsid w:val="007F49DB"/>
    <w:pPr>
      <w:spacing w:before="240"/>
      <w:jc w:val="both"/>
      <w:outlineLvl w:val="7"/>
    </w:pPr>
    <w:rPr>
      <w:rFonts w:ascii="Arial" w:hAnsi="Arial"/>
      <w:i/>
    </w:rPr>
  </w:style>
  <w:style w:type="paragraph" w:styleId="Titre9">
    <w:name w:val="heading 9"/>
    <w:basedOn w:val="Normal"/>
    <w:next w:val="Normal"/>
    <w:qFormat/>
    <w:rsid w:val="007F49DB"/>
    <w:pPr>
      <w:spacing w:before="24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ieddepage-Titre">
    <w:name w:val="Pied de page - Titre"/>
    <w:basedOn w:val="Pieddepage-Coordonnes"/>
    <w:rsid w:val="008A3754"/>
    <w:pPr>
      <w:framePr w:wrap="around" w:vAnchor="text" w:hAnchor="text" w:y="1"/>
    </w:pPr>
  </w:style>
  <w:style w:type="character" w:styleId="Lienhypertexte">
    <w:name w:val="Hyperlink"/>
    <w:rsid w:val="00D4099E"/>
    <w:rPr>
      <w:rFonts w:ascii="Calibri" w:hAnsi="Calibri"/>
      <w:color w:val="0092D7"/>
      <w:u w:val="single"/>
    </w:rPr>
  </w:style>
  <w:style w:type="paragraph" w:styleId="TM3">
    <w:name w:val="toc 3"/>
    <w:basedOn w:val="Normal"/>
    <w:next w:val="Normal"/>
    <w:autoRedefine/>
    <w:rsid w:val="006F4B64"/>
    <w:pPr>
      <w:tabs>
        <w:tab w:val="right" w:pos="9072"/>
      </w:tabs>
    </w:pPr>
    <w:rPr>
      <w:color w:val="292929"/>
    </w:rPr>
  </w:style>
  <w:style w:type="paragraph" w:styleId="TM1">
    <w:name w:val="toc 1"/>
    <w:basedOn w:val="Normal"/>
    <w:next w:val="Normal"/>
    <w:autoRedefine/>
    <w:rsid w:val="00AB4904"/>
    <w:pPr>
      <w:tabs>
        <w:tab w:val="left" w:pos="9072"/>
      </w:tabs>
      <w:spacing w:before="120"/>
    </w:pPr>
    <w:rPr>
      <w:smallCaps/>
      <w:noProof/>
      <w:color w:val="292929"/>
      <w:sz w:val="22"/>
    </w:rPr>
  </w:style>
  <w:style w:type="paragraph" w:styleId="TM2">
    <w:name w:val="toc 2"/>
    <w:basedOn w:val="Normal"/>
    <w:next w:val="Normal"/>
    <w:autoRedefine/>
    <w:rsid w:val="00D36217"/>
    <w:pPr>
      <w:tabs>
        <w:tab w:val="left" w:pos="0"/>
        <w:tab w:val="left" w:pos="9072"/>
      </w:tabs>
    </w:pPr>
    <w:rPr>
      <w:noProof/>
      <w:snapToGrid w:val="0"/>
      <w:color w:val="292929"/>
    </w:rPr>
  </w:style>
  <w:style w:type="paragraph" w:styleId="TM4">
    <w:name w:val="toc 4"/>
    <w:basedOn w:val="Normal"/>
    <w:next w:val="Normal"/>
    <w:autoRedefine/>
    <w:semiHidden/>
    <w:pPr>
      <w:ind w:left="600"/>
    </w:pPr>
    <w:rPr>
      <w:sz w:val="18"/>
    </w:rPr>
  </w:style>
  <w:style w:type="paragraph" w:styleId="TM5">
    <w:name w:val="toc 5"/>
    <w:basedOn w:val="Normal"/>
    <w:next w:val="Normal"/>
    <w:autoRedefine/>
    <w:semiHidden/>
    <w:pPr>
      <w:ind w:left="800"/>
    </w:pPr>
    <w:rPr>
      <w:sz w:val="18"/>
    </w:rPr>
  </w:style>
  <w:style w:type="paragraph" w:styleId="TM6">
    <w:name w:val="toc 6"/>
    <w:basedOn w:val="Normal"/>
    <w:next w:val="Normal"/>
    <w:autoRedefine/>
    <w:semiHidden/>
    <w:pPr>
      <w:ind w:left="1000"/>
    </w:pPr>
    <w:rPr>
      <w:sz w:val="18"/>
    </w:rPr>
  </w:style>
  <w:style w:type="paragraph" w:styleId="TM7">
    <w:name w:val="toc 7"/>
    <w:basedOn w:val="Normal"/>
    <w:next w:val="Normal"/>
    <w:autoRedefine/>
    <w:semiHidden/>
    <w:pPr>
      <w:ind w:left="1200"/>
    </w:pPr>
    <w:rPr>
      <w:sz w:val="18"/>
    </w:rPr>
  </w:style>
  <w:style w:type="paragraph" w:styleId="TM8">
    <w:name w:val="toc 8"/>
    <w:basedOn w:val="Normal"/>
    <w:next w:val="Normal"/>
    <w:autoRedefine/>
    <w:semiHidden/>
    <w:pPr>
      <w:ind w:left="1400"/>
    </w:pPr>
    <w:rPr>
      <w:sz w:val="18"/>
    </w:rPr>
  </w:style>
  <w:style w:type="paragraph" w:styleId="TM9">
    <w:name w:val="toc 9"/>
    <w:basedOn w:val="Normal"/>
    <w:next w:val="Normal"/>
    <w:autoRedefine/>
    <w:semiHidden/>
    <w:pPr>
      <w:ind w:left="1600"/>
    </w:pPr>
    <w:rPr>
      <w:sz w:val="18"/>
    </w:rPr>
  </w:style>
  <w:style w:type="paragraph" w:styleId="Explorateurdedocuments">
    <w:name w:val="Document Map"/>
    <w:basedOn w:val="Normal"/>
    <w:semiHidden/>
    <w:pPr>
      <w:shd w:val="clear" w:color="auto" w:fill="000080"/>
      <w:jc w:val="both"/>
    </w:pPr>
    <w:rPr>
      <w:rFonts w:ascii="Tahoma" w:hAnsi="Tahoma"/>
    </w:rPr>
  </w:style>
  <w:style w:type="paragraph" w:styleId="Lgende">
    <w:name w:val="caption"/>
    <w:basedOn w:val="Normal"/>
    <w:next w:val="Normal"/>
    <w:qFormat/>
    <w:rsid w:val="00917975"/>
    <w:pPr>
      <w:spacing w:after="120"/>
      <w:jc w:val="center"/>
    </w:pPr>
    <w:rPr>
      <w:i/>
      <w:color w:val="292929"/>
      <w:sz w:val="16"/>
    </w:rPr>
  </w:style>
  <w:style w:type="paragraph" w:customStyle="1" w:styleId="Image">
    <w:name w:val="Image"/>
    <w:basedOn w:val="Normal"/>
    <w:rsid w:val="00917975"/>
    <w:pPr>
      <w:keepNext/>
      <w:spacing w:before="180"/>
      <w:jc w:val="center"/>
    </w:pPr>
  </w:style>
  <w:style w:type="paragraph" w:styleId="Textedebulles">
    <w:name w:val="Balloon Text"/>
    <w:basedOn w:val="Normal"/>
    <w:semiHidden/>
    <w:rsid w:val="009A0357"/>
    <w:rPr>
      <w:rFonts w:ascii="Tahoma" w:hAnsi="Tahoma" w:cs="Tahoma"/>
      <w:sz w:val="16"/>
      <w:szCs w:val="16"/>
    </w:rPr>
  </w:style>
  <w:style w:type="paragraph" w:styleId="En-tte">
    <w:name w:val="header"/>
    <w:basedOn w:val="Normal"/>
    <w:rsid w:val="009C359F"/>
    <w:pPr>
      <w:tabs>
        <w:tab w:val="center" w:pos="4536"/>
        <w:tab w:val="right" w:pos="9072"/>
      </w:tabs>
    </w:pPr>
  </w:style>
  <w:style w:type="paragraph" w:customStyle="1" w:styleId="Enumeration-Liste">
    <w:name w:val="Enumeration - Liste"/>
    <w:basedOn w:val="Normal"/>
    <w:rsid w:val="00917975"/>
    <w:pPr>
      <w:numPr>
        <w:numId w:val="1"/>
      </w:numPr>
      <w:jc w:val="both"/>
    </w:pPr>
    <w:rPr>
      <w:sz w:val="18"/>
    </w:rPr>
  </w:style>
  <w:style w:type="paragraph" w:customStyle="1" w:styleId="Intro-Conclu">
    <w:name w:val="Intro - Conclu"/>
    <w:basedOn w:val="Titre1"/>
    <w:autoRedefine/>
    <w:rsid w:val="001D15C7"/>
  </w:style>
  <w:style w:type="paragraph" w:customStyle="1" w:styleId="Titreglobal">
    <w:name w:val="Titre global"/>
    <w:basedOn w:val="Normal"/>
    <w:autoRedefine/>
    <w:rsid w:val="00030180"/>
    <w:pPr>
      <w:jc w:val="right"/>
    </w:pPr>
    <w:rPr>
      <w:b/>
      <w:bCs/>
      <w:color w:val="0092D7"/>
      <w:sz w:val="72"/>
    </w:rPr>
  </w:style>
  <w:style w:type="paragraph" w:styleId="Pieddepage">
    <w:name w:val="footer"/>
    <w:basedOn w:val="Normal"/>
    <w:link w:val="PieddepageCar"/>
    <w:uiPriority w:val="99"/>
    <w:qFormat/>
    <w:rsid w:val="00933E56"/>
    <w:pPr>
      <w:tabs>
        <w:tab w:val="center" w:pos="4536"/>
        <w:tab w:val="right" w:pos="9072"/>
      </w:tabs>
    </w:pPr>
  </w:style>
  <w:style w:type="character" w:customStyle="1" w:styleId="PieddepageCar">
    <w:name w:val="Pied de page Car"/>
    <w:link w:val="Pieddepage"/>
    <w:uiPriority w:val="99"/>
    <w:rsid w:val="00933E56"/>
    <w:rPr>
      <w:rFonts w:ascii="Calibri" w:hAnsi="Calibri"/>
      <w:noProof/>
      <w:color w:val="000000"/>
    </w:rPr>
  </w:style>
  <w:style w:type="paragraph" w:customStyle="1" w:styleId="Pieddepage-Coordonnes">
    <w:name w:val="Pied de page - Coordonnées"/>
    <w:basedOn w:val="Normal"/>
    <w:autoRedefine/>
    <w:rsid w:val="008A3754"/>
    <w:pPr>
      <w:tabs>
        <w:tab w:val="center" w:pos="4536"/>
        <w:tab w:val="right" w:pos="9072"/>
      </w:tabs>
    </w:pPr>
    <w:rPr>
      <w:snapToGrid w:val="0"/>
      <w:color w:val="292929"/>
      <w:sz w:val="15"/>
    </w:rPr>
  </w:style>
  <w:style w:type="paragraph" w:customStyle="1" w:styleId="Sous-Titreglobal">
    <w:name w:val="Sous-Titre global"/>
    <w:basedOn w:val="Titreglobal"/>
    <w:rsid w:val="007E323B"/>
    <w:rPr>
      <w:color w:val="292929"/>
      <w:sz w:val="56"/>
    </w:rPr>
  </w:style>
  <w:style w:type="paragraph" w:customStyle="1" w:styleId="Enumeration-Titre">
    <w:name w:val="Enumeration - Titre"/>
    <w:basedOn w:val="Normal"/>
    <w:autoRedefine/>
    <w:rsid w:val="00917975"/>
    <w:rPr>
      <w:b/>
      <w:bCs/>
    </w:rPr>
  </w:style>
  <w:style w:type="paragraph" w:customStyle="1" w:styleId="Contactez-nous">
    <w:name w:val="Contactez-nous"/>
    <w:basedOn w:val="Normal"/>
    <w:rsid w:val="00D4099E"/>
    <w:pPr>
      <w:jc w:val="center"/>
    </w:pPr>
    <w:rPr>
      <w:b/>
      <w:bCs/>
      <w:color w:val="0092D7"/>
    </w:rPr>
  </w:style>
  <w:style w:type="character" w:styleId="Numrodepage">
    <w:name w:val="page number"/>
    <w:rsid w:val="00061236"/>
    <w:rPr>
      <w:rFonts w:ascii="Calibri" w:hAnsi="Calibri"/>
      <w:b/>
      <w:color w:val="0092D7"/>
      <w:sz w:val="16"/>
    </w:rPr>
  </w:style>
  <w:style w:type="paragraph" w:customStyle="1" w:styleId="PieddepageLOGOdroite">
    <w:name w:val="Pied de page LOGO droite"/>
    <w:basedOn w:val="Pieddepage-Coordonnes"/>
    <w:rsid w:val="00C03B7C"/>
    <w:pPr>
      <w:jc w:val="right"/>
    </w:pPr>
  </w:style>
  <w:style w:type="paragraph" w:customStyle="1" w:styleId="Pieddepage-Logo">
    <w:name w:val="Pied de page - Logo"/>
    <w:basedOn w:val="Normal"/>
    <w:autoRedefine/>
    <w:rsid w:val="008A3754"/>
    <w:pPr>
      <w:tabs>
        <w:tab w:val="center" w:pos="4536"/>
        <w:tab w:val="right" w:pos="9072"/>
      </w:tabs>
      <w:jc w:val="center"/>
    </w:pPr>
    <w:rPr>
      <w:snapToGrid w:val="0"/>
      <w:color w:val="0092D7"/>
    </w:rPr>
  </w:style>
  <w:style w:type="character" w:customStyle="1" w:styleId="messagebox">
    <w:name w:val="messagebox"/>
    <w:basedOn w:val="Policepardfaut"/>
    <w:rsid w:val="00E30BE0"/>
  </w:style>
  <w:style w:type="table" w:styleId="Grilledutableau">
    <w:name w:val="Table Grid"/>
    <w:basedOn w:val="TableauNormal"/>
    <w:uiPriority w:val="59"/>
    <w:rsid w:val="00C47DE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868269">
      <w:bodyDiv w:val="1"/>
      <w:marLeft w:val="0"/>
      <w:marRight w:val="0"/>
      <w:marTop w:val="0"/>
      <w:marBottom w:val="0"/>
      <w:divBdr>
        <w:top w:val="none" w:sz="0" w:space="0" w:color="auto"/>
        <w:left w:val="none" w:sz="0" w:space="0" w:color="auto"/>
        <w:bottom w:val="none" w:sz="0" w:space="0" w:color="auto"/>
        <w:right w:val="none" w:sz="0" w:space="0" w:color="auto"/>
      </w:divBdr>
      <w:divsChild>
        <w:div w:id="1387491022">
          <w:marLeft w:val="0"/>
          <w:marRight w:val="0"/>
          <w:marTop w:val="0"/>
          <w:marBottom w:val="0"/>
          <w:divBdr>
            <w:top w:val="none" w:sz="0" w:space="0" w:color="auto"/>
            <w:left w:val="none" w:sz="0" w:space="0" w:color="auto"/>
            <w:bottom w:val="none" w:sz="0" w:space="0" w:color="auto"/>
            <w:right w:val="none" w:sz="0" w:space="0" w:color="auto"/>
          </w:divBdr>
          <w:divsChild>
            <w:div w:id="824200777">
              <w:marLeft w:val="0"/>
              <w:marRight w:val="0"/>
              <w:marTop w:val="0"/>
              <w:marBottom w:val="0"/>
              <w:divBdr>
                <w:top w:val="none" w:sz="0" w:space="0" w:color="auto"/>
                <w:left w:val="none" w:sz="0" w:space="0" w:color="auto"/>
                <w:bottom w:val="none" w:sz="0" w:space="0" w:color="auto"/>
                <w:right w:val="none" w:sz="0" w:space="0" w:color="auto"/>
              </w:divBdr>
              <w:divsChild>
                <w:div w:id="293023315">
                  <w:marLeft w:val="0"/>
                  <w:marRight w:val="201"/>
                  <w:marTop w:val="0"/>
                  <w:marBottom w:val="0"/>
                  <w:divBdr>
                    <w:top w:val="none" w:sz="0" w:space="0" w:color="auto"/>
                    <w:left w:val="none" w:sz="0" w:space="0" w:color="auto"/>
                    <w:bottom w:val="none" w:sz="0" w:space="0" w:color="auto"/>
                    <w:right w:val="none" w:sz="0" w:space="0" w:color="auto"/>
                  </w:divBdr>
                  <w:divsChild>
                    <w:div w:id="6971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082605">
      <w:bodyDiv w:val="1"/>
      <w:marLeft w:val="0"/>
      <w:marRight w:val="0"/>
      <w:marTop w:val="0"/>
      <w:marBottom w:val="0"/>
      <w:divBdr>
        <w:top w:val="none" w:sz="0" w:space="0" w:color="auto"/>
        <w:left w:val="none" w:sz="0" w:space="0" w:color="auto"/>
        <w:bottom w:val="none" w:sz="0" w:space="0" w:color="auto"/>
        <w:right w:val="none" w:sz="0" w:space="0" w:color="auto"/>
      </w:divBdr>
      <w:divsChild>
        <w:div w:id="517625622">
          <w:marLeft w:val="0"/>
          <w:marRight w:val="0"/>
          <w:marTop w:val="0"/>
          <w:marBottom w:val="0"/>
          <w:divBdr>
            <w:top w:val="none" w:sz="0" w:space="0" w:color="auto"/>
            <w:left w:val="none" w:sz="0" w:space="0" w:color="auto"/>
            <w:bottom w:val="none" w:sz="0" w:space="0" w:color="auto"/>
            <w:right w:val="none" w:sz="0" w:space="0" w:color="auto"/>
          </w:divBdr>
        </w:div>
      </w:divsChild>
    </w:div>
    <w:div w:id="385110931">
      <w:bodyDiv w:val="1"/>
      <w:marLeft w:val="0"/>
      <w:marRight w:val="0"/>
      <w:marTop w:val="0"/>
      <w:marBottom w:val="0"/>
      <w:divBdr>
        <w:top w:val="none" w:sz="0" w:space="0" w:color="auto"/>
        <w:left w:val="none" w:sz="0" w:space="0" w:color="auto"/>
        <w:bottom w:val="none" w:sz="0" w:space="0" w:color="auto"/>
        <w:right w:val="none" w:sz="0" w:space="0" w:color="auto"/>
      </w:divBdr>
      <w:divsChild>
        <w:div w:id="53628030">
          <w:marLeft w:val="0"/>
          <w:marRight w:val="0"/>
          <w:marTop w:val="0"/>
          <w:marBottom w:val="0"/>
          <w:divBdr>
            <w:top w:val="none" w:sz="0" w:space="0" w:color="auto"/>
            <w:left w:val="none" w:sz="0" w:space="0" w:color="auto"/>
            <w:bottom w:val="none" w:sz="0" w:space="0" w:color="auto"/>
            <w:right w:val="none" w:sz="0" w:space="0" w:color="auto"/>
          </w:divBdr>
          <w:divsChild>
            <w:div w:id="649285808">
              <w:marLeft w:val="0"/>
              <w:marRight w:val="0"/>
              <w:marTop w:val="0"/>
              <w:marBottom w:val="0"/>
              <w:divBdr>
                <w:top w:val="none" w:sz="0" w:space="0" w:color="auto"/>
                <w:left w:val="none" w:sz="0" w:space="0" w:color="auto"/>
                <w:bottom w:val="none" w:sz="0" w:space="0" w:color="auto"/>
                <w:right w:val="none" w:sz="0" w:space="0" w:color="auto"/>
              </w:divBdr>
              <w:divsChild>
                <w:div w:id="1754862958">
                  <w:marLeft w:val="0"/>
                  <w:marRight w:val="201"/>
                  <w:marTop w:val="0"/>
                  <w:marBottom w:val="0"/>
                  <w:divBdr>
                    <w:top w:val="none" w:sz="0" w:space="0" w:color="auto"/>
                    <w:left w:val="none" w:sz="0" w:space="0" w:color="auto"/>
                    <w:bottom w:val="none" w:sz="0" w:space="0" w:color="auto"/>
                    <w:right w:val="none" w:sz="0" w:space="0" w:color="auto"/>
                  </w:divBdr>
                  <w:divsChild>
                    <w:div w:id="15824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70379">
      <w:bodyDiv w:val="1"/>
      <w:marLeft w:val="0"/>
      <w:marRight w:val="0"/>
      <w:marTop w:val="0"/>
      <w:marBottom w:val="0"/>
      <w:divBdr>
        <w:top w:val="none" w:sz="0" w:space="0" w:color="auto"/>
        <w:left w:val="none" w:sz="0" w:space="0" w:color="auto"/>
        <w:bottom w:val="none" w:sz="0" w:space="0" w:color="auto"/>
        <w:right w:val="none" w:sz="0" w:space="0" w:color="auto"/>
      </w:divBdr>
    </w:div>
    <w:div w:id="1201240618">
      <w:bodyDiv w:val="1"/>
      <w:marLeft w:val="0"/>
      <w:marRight w:val="0"/>
      <w:marTop w:val="0"/>
      <w:marBottom w:val="0"/>
      <w:divBdr>
        <w:top w:val="none" w:sz="0" w:space="0" w:color="auto"/>
        <w:left w:val="none" w:sz="0" w:space="0" w:color="auto"/>
        <w:bottom w:val="none" w:sz="0" w:space="0" w:color="auto"/>
        <w:right w:val="none" w:sz="0" w:space="0" w:color="auto"/>
      </w:divBdr>
    </w:div>
    <w:div w:id="139901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image" Target="media/image46.jpeg"/><Relationship Id="rId60" Type="http://schemas.openxmlformats.org/officeDocument/2006/relationships/header" Target="header1.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footer2.xml.rels><?xml version="1.0" encoding="UTF-8" standalone="yes"?>
<Relationships xmlns="http://schemas.openxmlformats.org/package/2006/relationships"><Relationship Id="rId2" Type="http://schemas.openxmlformats.org/officeDocument/2006/relationships/hyperlink" Target="http://www.prosys.fr" TargetMode="External"/><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5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B8F4D85622C43A6847AC2DF69A69E87"/>
        <w:category>
          <w:name w:val="Général"/>
          <w:gallery w:val="placeholder"/>
        </w:category>
        <w:types>
          <w:type w:val="bbPlcHdr"/>
        </w:types>
        <w:behaviors>
          <w:behavior w:val="content"/>
        </w:behaviors>
        <w:guid w:val="{9C8FA86D-3F2E-4CDE-B048-B6B15B4C4A23}"/>
      </w:docPartPr>
      <w:docPartBody>
        <w:p w:rsidR="002A663B" w:rsidRDefault="002A663B" w:rsidP="002A663B">
          <w:pPr>
            <w:pStyle w:val="4B8F4D85622C43A6847AC2DF69A69E87"/>
          </w:pPr>
          <w:r w:rsidRPr="00ED1C57">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63B"/>
    <w:rsid w:val="002A663B"/>
    <w:rsid w:val="00427ADB"/>
    <w:rsid w:val="00D311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A663B"/>
    <w:rPr>
      <w:color w:val="808080"/>
    </w:rPr>
  </w:style>
  <w:style w:type="paragraph" w:customStyle="1" w:styleId="4B8F4D85622C43A6847AC2DF69A69E87">
    <w:name w:val="4B8F4D85622C43A6847AC2DF69A69E87"/>
    <w:rsid w:val="002A663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A663B"/>
    <w:rPr>
      <w:color w:val="808080"/>
    </w:rPr>
  </w:style>
  <w:style w:type="paragraph" w:customStyle="1" w:styleId="4B8F4D85622C43A6847AC2DF69A69E87">
    <w:name w:val="4B8F4D85622C43A6847AC2DF69A69E87"/>
    <w:rsid w:val="002A66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48321B98.dotm</Template>
  <TotalTime>0</TotalTime>
  <Pages>18</Pages>
  <Words>3908</Words>
  <Characters>19611</Characters>
  <Application>Microsoft Office Word</Application>
  <DocSecurity>4</DocSecurity>
  <Lines>163</Lines>
  <Paragraphs>46</Paragraphs>
  <ScaleCrop>false</ScaleCrop>
  <HeadingPairs>
    <vt:vector size="2" baseType="variant">
      <vt:variant>
        <vt:lpstr>Titre</vt:lpstr>
      </vt:variant>
      <vt:variant>
        <vt:i4>1</vt:i4>
      </vt:variant>
    </vt:vector>
  </HeadingPairs>
  <TitlesOfParts>
    <vt:vector size="1" baseType="lpstr">
      <vt:lpstr>Guide utilisateur Mezzoteam 3.2 – 13/12/2012</vt:lpstr>
    </vt:vector>
  </TitlesOfParts>
  <LinksUpToDate>false</LinksUpToDate>
  <CharactersWithSpaces>23473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utilisateur Mezzoteam 3.2 – 13/12/2012</dc:title>
  <dc:creator/>
  <cp:lastModifiedBy/>
  <cp:revision>1</cp:revision>
  <cp:lastPrinted>2012-04-19T09:57:00Z</cp:lastPrinted>
  <dcterms:created xsi:type="dcterms:W3CDTF">2013-07-29T11:25:00Z</dcterms:created>
  <dcterms:modified xsi:type="dcterms:W3CDTF">2013-07-29T11:25:00Z</dcterms:modified>
</cp:coreProperties>
</file>